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8734B" w14:textId="5681C151" w:rsidR="00613A5E" w:rsidRPr="00EF7C2E" w:rsidRDefault="0094397C" w:rsidP="00D00CC9">
      <w:pPr>
        <w:tabs>
          <w:tab w:val="left" w:pos="156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48138B5" wp14:editId="1673A232">
                <wp:simplePos x="0" y="0"/>
                <wp:positionH relativeFrom="column">
                  <wp:posOffset>1189990</wp:posOffset>
                </wp:positionH>
                <wp:positionV relativeFrom="paragraph">
                  <wp:posOffset>188595</wp:posOffset>
                </wp:positionV>
                <wp:extent cx="2419350" cy="33337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3C7CC2" w14:textId="1AA5431B" w:rsidR="00306189" w:rsidRPr="0094397C" w:rsidRDefault="00306189">
                            <w:pPr>
                              <w:rPr>
                                <w:color w:val="auto"/>
                                <w:sz w:val="25"/>
                                <w:szCs w:val="25"/>
                              </w:rPr>
                            </w:pPr>
                            <w:r w:rsidRPr="0094397C">
                              <w:rPr>
                                <w:color w:val="auto"/>
                                <w:sz w:val="25"/>
                                <w:szCs w:val="25"/>
                              </w:rPr>
                              <w:t>A neighbourhood or area.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138B5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93.7pt;margin-top:14.85pt;width:190.5pt;height:26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" filled="f" stroked="f" strokeweight=".5pt">
                <v:textbox>
                  <w:txbxContent>
                    <w:p w14:paraId="543C7CC2" w14:textId="1AA5431B" w:rsidR="00306189" w:rsidRPr="0094397C" w:rsidRDefault="00306189">
                      <w:pPr>
                        <w:rPr>
                          <w:color w:val="auto"/>
                          <w:sz w:val="25"/>
                          <w:szCs w:val="25"/>
                        </w:rPr>
                      </w:pPr>
                      <w:r w:rsidRPr="0094397C">
                        <w:rPr>
                          <w:color w:val="auto"/>
                          <w:sz w:val="25"/>
                          <w:szCs w:val="25"/>
                        </w:rPr>
                        <w:t>A neighbourhood or area.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7D3198E" wp14:editId="03F6611F">
                <wp:simplePos x="0" y="0"/>
                <wp:positionH relativeFrom="column">
                  <wp:posOffset>1189990</wp:posOffset>
                </wp:positionH>
                <wp:positionV relativeFrom="paragraph">
                  <wp:posOffset>521970</wp:posOffset>
                </wp:positionV>
                <wp:extent cx="2419350" cy="523875"/>
                <wp:effectExtent l="0" t="0" r="0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D809CE" w14:textId="46B8BC2C" w:rsidR="00306189" w:rsidRPr="0094397C" w:rsidRDefault="00306189" w:rsidP="00306189">
                            <w:pPr>
                              <w:jc w:val="left"/>
                              <w:rPr>
                                <w:color w:val="auto"/>
                                <w:sz w:val="25"/>
                                <w:szCs w:val="25"/>
                              </w:rPr>
                            </w:pPr>
                            <w:r w:rsidRPr="0094397C">
                              <w:rPr>
                                <w:color w:val="auto"/>
                                <w:sz w:val="25"/>
                                <w:szCs w:val="25"/>
                              </w:rPr>
                              <w:t>Something or someone very important.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3198E" id="Text Box 193" o:spid="_x0000_s1027" type="#_x0000_t202" style="position:absolute;left:0;text-align:left;margin-left:93.7pt;margin-top:41.1pt;width:190.5pt;height:41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" filled="f" stroked="f" strokeweight=".5pt">
                <v:textbox>
                  <w:txbxContent>
                    <w:p w14:paraId="40D809CE" w14:textId="46B8BC2C" w:rsidR="00306189" w:rsidRPr="0094397C" w:rsidRDefault="00306189" w:rsidP="00306189">
                      <w:pPr>
                        <w:jc w:val="left"/>
                        <w:rPr>
                          <w:color w:val="auto"/>
                          <w:sz w:val="25"/>
                          <w:szCs w:val="25"/>
                        </w:rPr>
                      </w:pPr>
                      <w:r w:rsidRPr="0094397C">
                        <w:rPr>
                          <w:color w:val="auto"/>
                          <w:sz w:val="25"/>
                          <w:szCs w:val="25"/>
                        </w:rPr>
                        <w:t>Something or someone very important.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B777B6D" wp14:editId="33DBB071">
                <wp:simplePos x="0" y="0"/>
                <wp:positionH relativeFrom="column">
                  <wp:posOffset>1183640</wp:posOffset>
                </wp:positionH>
                <wp:positionV relativeFrom="paragraph">
                  <wp:posOffset>3503295</wp:posOffset>
                </wp:positionV>
                <wp:extent cx="2495550" cy="571500"/>
                <wp:effectExtent l="0" t="0" r="0" b="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68B31B" w14:textId="4C866257" w:rsidR="00306189" w:rsidRPr="0094397C" w:rsidRDefault="00306189" w:rsidP="00306189">
                            <w:pPr>
                              <w:jc w:val="left"/>
                              <w:rPr>
                                <w:color w:val="auto"/>
                                <w:sz w:val="25"/>
                                <w:szCs w:val="25"/>
                              </w:rPr>
                            </w:pPr>
                            <w:r w:rsidRPr="0094397C">
                              <w:rPr>
                                <w:color w:val="auto"/>
                                <w:sz w:val="25"/>
                                <w:szCs w:val="25"/>
                              </w:rPr>
                              <w:t>A large area of land which has a noticeable characteristic.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77B6D" id="Text Box 198" o:spid="_x0000_s1028" type="#_x0000_t202" style="position:absolute;left:0;text-align:left;margin-left:93.2pt;margin-top:275.85pt;width:196.5pt;height: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" filled="f" stroked="f" strokeweight=".5pt">
                <v:textbox>
                  <w:txbxContent>
                    <w:p w14:paraId="3768B31B" w14:textId="4C866257" w:rsidR="00306189" w:rsidRPr="0094397C" w:rsidRDefault="00306189" w:rsidP="00306189">
                      <w:pPr>
                        <w:jc w:val="left"/>
                        <w:rPr>
                          <w:color w:val="auto"/>
                          <w:sz w:val="25"/>
                          <w:szCs w:val="25"/>
                        </w:rPr>
                      </w:pPr>
                      <w:r w:rsidRPr="0094397C">
                        <w:rPr>
                          <w:color w:val="auto"/>
                          <w:sz w:val="25"/>
                          <w:szCs w:val="25"/>
                        </w:rPr>
                        <w:t>A large area of land which has a noticeable characteristic.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DF91945" wp14:editId="503F9FA0">
                <wp:simplePos x="0" y="0"/>
                <wp:positionH relativeFrom="column">
                  <wp:posOffset>1189990</wp:posOffset>
                </wp:positionH>
                <wp:positionV relativeFrom="paragraph">
                  <wp:posOffset>2712720</wp:posOffset>
                </wp:positionV>
                <wp:extent cx="2419350" cy="790575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3C39B4" w14:textId="21469B1E" w:rsidR="00306189" w:rsidRPr="0094397C" w:rsidRDefault="00306189" w:rsidP="00306189">
                            <w:pPr>
                              <w:jc w:val="left"/>
                              <w:rPr>
                                <w:color w:val="auto"/>
                                <w:sz w:val="25"/>
                                <w:szCs w:val="25"/>
                              </w:rPr>
                            </w:pPr>
                            <w:r w:rsidRPr="0094397C">
                              <w:rPr>
                                <w:color w:val="auto"/>
                                <w:sz w:val="25"/>
                                <w:szCs w:val="25"/>
                              </w:rPr>
                              <w:t>An area of a country which usually includes several towns and countryside.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91945" id="Text Box 197" o:spid="_x0000_s1029" type="#_x0000_t202" style="position:absolute;left:0;text-align:left;margin-left:93.7pt;margin-top:213.6pt;width:190.5pt;height:62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" filled="f" stroked="f" strokeweight=".5pt">
                <v:textbox>
                  <w:txbxContent>
                    <w:p w14:paraId="063C39B4" w14:textId="21469B1E" w:rsidR="00306189" w:rsidRPr="0094397C" w:rsidRDefault="00306189" w:rsidP="00306189">
                      <w:pPr>
                        <w:jc w:val="left"/>
                        <w:rPr>
                          <w:color w:val="auto"/>
                          <w:sz w:val="25"/>
                          <w:szCs w:val="25"/>
                        </w:rPr>
                      </w:pPr>
                      <w:r w:rsidRPr="0094397C">
                        <w:rPr>
                          <w:color w:val="auto"/>
                          <w:sz w:val="25"/>
                          <w:szCs w:val="25"/>
                        </w:rPr>
                        <w:t>An area of a country which usually includes several towns and countryside.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30A589F" wp14:editId="6B8E6182">
                <wp:simplePos x="0" y="0"/>
                <wp:positionH relativeFrom="column">
                  <wp:posOffset>1189990</wp:posOffset>
                </wp:positionH>
                <wp:positionV relativeFrom="paragraph">
                  <wp:posOffset>2188845</wp:posOffset>
                </wp:positionV>
                <wp:extent cx="2085975" cy="523875"/>
                <wp:effectExtent l="0" t="0" r="0" b="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B4A79C" w14:textId="44F161C7" w:rsidR="00306189" w:rsidRPr="0094397C" w:rsidRDefault="00306189" w:rsidP="00306189">
                            <w:pPr>
                              <w:jc w:val="left"/>
                              <w:rPr>
                                <w:color w:val="auto"/>
                                <w:sz w:val="25"/>
                                <w:szCs w:val="25"/>
                              </w:rPr>
                            </w:pPr>
                            <w:r w:rsidRPr="0094397C">
                              <w:rPr>
                                <w:color w:val="auto"/>
                                <w:sz w:val="25"/>
                                <w:szCs w:val="25"/>
                              </w:rPr>
                              <w:t>A small place with its own church.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A589F" id="Text Box 196" o:spid="_x0000_s1030" type="#_x0000_t202" style="position:absolute;left:0;text-align:left;margin-left:93.7pt;margin-top:172.35pt;width:164.25pt;height:41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" filled="f" stroked="f" strokeweight=".5pt">
                <v:textbox>
                  <w:txbxContent>
                    <w:p w14:paraId="54B4A79C" w14:textId="44F161C7" w:rsidR="00306189" w:rsidRPr="0094397C" w:rsidRDefault="00306189" w:rsidP="00306189">
                      <w:pPr>
                        <w:jc w:val="left"/>
                        <w:rPr>
                          <w:color w:val="auto"/>
                          <w:sz w:val="25"/>
                          <w:szCs w:val="25"/>
                        </w:rPr>
                      </w:pPr>
                      <w:r w:rsidRPr="0094397C">
                        <w:rPr>
                          <w:color w:val="auto"/>
                          <w:sz w:val="25"/>
                          <w:szCs w:val="25"/>
                        </w:rPr>
                        <w:t>A small place with its own church.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0B5E272" wp14:editId="1DF883C2">
                <wp:simplePos x="0" y="0"/>
                <wp:positionH relativeFrom="column">
                  <wp:posOffset>1189990</wp:posOffset>
                </wp:positionH>
                <wp:positionV relativeFrom="paragraph">
                  <wp:posOffset>1074420</wp:posOffset>
                </wp:positionV>
                <wp:extent cx="2419350" cy="752475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E1EBF0" w14:textId="19B37788" w:rsidR="00306189" w:rsidRPr="0094397C" w:rsidRDefault="00306189" w:rsidP="00306189">
                            <w:pPr>
                              <w:jc w:val="left"/>
                              <w:rPr>
                                <w:color w:val="auto"/>
                                <w:sz w:val="25"/>
                                <w:szCs w:val="25"/>
                              </w:rPr>
                            </w:pPr>
                            <w:r w:rsidRPr="0094397C">
                              <w:rPr>
                                <w:color w:val="auto"/>
                                <w:sz w:val="25"/>
                                <w:szCs w:val="25"/>
                              </w:rPr>
                              <w:t>A group of people who live in the same area or who have something in common.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5E272" id="Text Box 194" o:spid="_x0000_s1031" type="#_x0000_t202" style="position:absolute;left:0;text-align:left;margin-left:93.7pt;margin-top:84.6pt;width:190.5pt;height:59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" filled="f" stroked="f" strokeweight=".5pt">
                <v:textbox>
                  <w:txbxContent>
                    <w:p w14:paraId="34E1EBF0" w14:textId="19B37788" w:rsidR="00306189" w:rsidRPr="0094397C" w:rsidRDefault="00306189" w:rsidP="00306189">
                      <w:pPr>
                        <w:jc w:val="left"/>
                        <w:rPr>
                          <w:color w:val="auto"/>
                          <w:sz w:val="25"/>
                          <w:szCs w:val="25"/>
                        </w:rPr>
                      </w:pPr>
                      <w:r w:rsidRPr="0094397C">
                        <w:rPr>
                          <w:color w:val="auto"/>
                          <w:sz w:val="25"/>
                          <w:szCs w:val="25"/>
                        </w:rPr>
                        <w:t>A group of people who live in the same area or who have something in common.</w:t>
                      </w:r>
                    </w:p>
                  </w:txbxContent>
                </v:textbox>
              </v:shape>
            </w:pict>
          </mc:Fallback>
        </mc:AlternateContent>
      </w:r>
      <w:r w:rsidR="008D6CD2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9AFEDFF" wp14:editId="3E51311E">
                <wp:simplePos x="0" y="0"/>
                <wp:positionH relativeFrom="column">
                  <wp:posOffset>7031355</wp:posOffset>
                </wp:positionH>
                <wp:positionV relativeFrom="paragraph">
                  <wp:posOffset>36195</wp:posOffset>
                </wp:positionV>
                <wp:extent cx="2962275" cy="390525"/>
                <wp:effectExtent l="0" t="0" r="0" b="0"/>
                <wp:wrapNone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E6FEA7" w14:textId="60956221" w:rsidR="008D6CD2" w:rsidRPr="008D6CD2" w:rsidRDefault="00415E66" w:rsidP="00306189">
                            <w:pP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Southery</w:t>
                            </w:r>
                            <w:r w:rsidR="008D6CD2" w:rsidRPr="008D6CD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 in </w:t>
                            </w:r>
                            <w:r w:rsidR="0094397C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the P</w:t>
                            </w:r>
                            <w:r w:rsidR="008D6CD2" w:rsidRPr="008D6CD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resent </w:t>
                            </w:r>
                            <w:r w:rsidR="006437F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D</w:t>
                            </w:r>
                            <w:r w:rsidR="008D6CD2" w:rsidRPr="008D6CD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FEDFF" id="Text Box 204" o:spid="_x0000_s1032" type="#_x0000_t202" style="position:absolute;left:0;text-align:left;margin-left:553.65pt;margin-top:2.85pt;width:233.25pt;height:30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" filled="f" stroked="f" strokeweight=".5pt">
                <v:textbox>
                  <w:txbxContent>
                    <w:p w14:paraId="2FE6FEA7" w14:textId="60956221" w:rsidR="008D6CD2" w:rsidRPr="008D6CD2" w:rsidRDefault="00415E66" w:rsidP="00306189">
                      <w:pPr>
                        <w:jc w:val="left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Southery</w:t>
                      </w:r>
                      <w:r w:rsidR="008D6CD2" w:rsidRPr="008D6CD2">
                        <w:rPr>
                          <w:b/>
                          <w:bCs/>
                          <w:color w:val="FFFFFF" w:themeColor="background1"/>
                        </w:rPr>
                        <w:t xml:space="preserve"> in </w:t>
                      </w:r>
                      <w:r w:rsidR="0094397C">
                        <w:rPr>
                          <w:b/>
                          <w:bCs/>
                          <w:color w:val="FFFFFF" w:themeColor="background1"/>
                        </w:rPr>
                        <w:t>the P</w:t>
                      </w:r>
                      <w:r w:rsidR="008D6CD2" w:rsidRPr="008D6CD2">
                        <w:rPr>
                          <w:b/>
                          <w:bCs/>
                          <w:color w:val="FFFFFF" w:themeColor="background1"/>
                        </w:rPr>
                        <w:t xml:space="preserve">resent </w:t>
                      </w:r>
                      <w:r w:rsidR="006437FA">
                        <w:rPr>
                          <w:b/>
                          <w:bCs/>
                          <w:color w:val="FFFFFF" w:themeColor="background1"/>
                        </w:rPr>
                        <w:t>D</w:t>
                      </w:r>
                      <w:r w:rsidR="008D6CD2" w:rsidRPr="008D6CD2">
                        <w:rPr>
                          <w:b/>
                          <w:bCs/>
                          <w:color w:val="FFFFFF" w:themeColor="background1"/>
                        </w:rPr>
                        <w:t>ay</w:t>
                      </w:r>
                    </w:p>
                  </w:txbxContent>
                </v:textbox>
              </v:shape>
            </w:pict>
          </mc:Fallback>
        </mc:AlternateContent>
      </w:r>
      <w:r w:rsidR="008D6CD2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7E53871" wp14:editId="4BD61AA6">
                <wp:simplePos x="0" y="0"/>
                <wp:positionH relativeFrom="column">
                  <wp:posOffset>3916680</wp:posOffset>
                </wp:positionH>
                <wp:positionV relativeFrom="paragraph">
                  <wp:posOffset>36195</wp:posOffset>
                </wp:positionV>
                <wp:extent cx="2962275" cy="390525"/>
                <wp:effectExtent l="0" t="0" r="0" b="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946133" w14:textId="655B08B5" w:rsidR="008D6CD2" w:rsidRPr="008D6CD2" w:rsidRDefault="00415E66" w:rsidP="00306189">
                            <w:pP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Southery</w:t>
                            </w:r>
                            <w:r w:rsidR="008D6CD2" w:rsidRPr="008D6CD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 in the </w:t>
                            </w:r>
                            <w:r w:rsidR="0094397C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P</w:t>
                            </w:r>
                            <w:r w:rsidR="008D6CD2" w:rsidRPr="008D6CD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53871" id="Text Box 203" o:spid="_x0000_s1033" type="#_x0000_t202" style="position:absolute;left:0;text-align:left;margin-left:308.4pt;margin-top:2.85pt;width:233.25pt;height:30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" filled="f" stroked="f" strokeweight=".5pt">
                <v:textbox>
                  <w:txbxContent>
                    <w:p w14:paraId="51946133" w14:textId="655B08B5" w:rsidR="008D6CD2" w:rsidRPr="008D6CD2" w:rsidRDefault="00415E66" w:rsidP="00306189">
                      <w:pPr>
                        <w:jc w:val="left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Southery</w:t>
                      </w:r>
                      <w:r w:rsidR="008D6CD2" w:rsidRPr="008D6CD2">
                        <w:rPr>
                          <w:b/>
                          <w:bCs/>
                          <w:color w:val="FFFFFF" w:themeColor="background1"/>
                        </w:rPr>
                        <w:t xml:space="preserve"> in the </w:t>
                      </w:r>
                      <w:r w:rsidR="0094397C">
                        <w:rPr>
                          <w:b/>
                          <w:bCs/>
                          <w:color w:val="FFFFFF" w:themeColor="background1"/>
                        </w:rPr>
                        <w:t>P</w:t>
                      </w:r>
                      <w:r w:rsidR="008D6CD2" w:rsidRPr="008D6CD2">
                        <w:rPr>
                          <w:b/>
                          <w:bCs/>
                          <w:color w:val="FFFFFF" w:themeColor="background1"/>
                        </w:rPr>
                        <w:t>ast</w:t>
                      </w:r>
                    </w:p>
                  </w:txbxContent>
                </v:textbox>
              </v:shape>
            </w:pict>
          </mc:Fallback>
        </mc:AlternateContent>
      </w:r>
      <w:r w:rsidR="00F05875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F460CD" wp14:editId="6FC92878">
                <wp:simplePos x="0" y="0"/>
                <wp:positionH relativeFrom="column">
                  <wp:posOffset>44080</wp:posOffset>
                </wp:positionH>
                <wp:positionV relativeFrom="paragraph">
                  <wp:posOffset>188595</wp:posOffset>
                </wp:positionV>
                <wp:extent cx="987795" cy="3333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9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F091E2" w14:textId="3992E021" w:rsidR="00F05875" w:rsidRPr="00F05875" w:rsidRDefault="00306189" w:rsidP="00306189">
                            <w:pPr>
                              <w:jc w:val="left"/>
                              <w:rPr>
                                <w:b/>
                                <w:bCs/>
                                <w:color w:val="EB8634" w:themeColor="accen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B8634" w:themeColor="accent2"/>
                              </w:rPr>
                              <w:t>locality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460CD" id="Text Box 11" o:spid="_x0000_s1034" type="#_x0000_t202" style="position:absolute;left:0;text-align:left;margin-left:3.45pt;margin-top:14.85pt;width:77.8pt;height:26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" filled="f" stroked="f" strokeweight=".5pt">
                <v:textbox>
                  <w:txbxContent>
                    <w:p w14:paraId="33F091E2" w14:textId="3992E021" w:rsidR="00F05875" w:rsidRPr="00F05875" w:rsidRDefault="00306189" w:rsidP="00306189">
                      <w:pPr>
                        <w:jc w:val="left"/>
                        <w:rPr>
                          <w:b/>
                          <w:bCs/>
                          <w:color w:val="EB8634" w:themeColor="accent2"/>
                        </w:rPr>
                      </w:pPr>
                      <w:r>
                        <w:rPr>
                          <w:b/>
                          <w:bCs/>
                          <w:color w:val="EB8634" w:themeColor="accent2"/>
                        </w:rPr>
                        <w:t>locality</w:t>
                      </w:r>
                    </w:p>
                  </w:txbxContent>
                </v:textbox>
              </v:shape>
            </w:pict>
          </mc:Fallback>
        </mc:AlternateContent>
      </w:r>
      <w:r w:rsidR="007D3708" w:rsidRPr="00EF7C2E">
        <w:rPr>
          <w:noProof/>
        </w:rPr>
        <w:t xml:space="preserve"> </w:t>
      </w:r>
    </w:p>
    <w:p w14:paraId="7AD82BA9" w14:textId="37D05738" w:rsidR="00511878" w:rsidRDefault="00415E66">
      <w:pPr>
        <w:suppressAutoHyphens w:val="0"/>
        <w:autoSpaceDE/>
        <w:autoSpaceDN/>
        <w:adjustRightInd/>
        <w:spacing w:after="0" w:line="240" w:lineRule="auto"/>
        <w:jc w:val="left"/>
        <w:textAlignment w:val="auto"/>
        <w:rPr>
          <w:noProof/>
        </w:rPr>
      </w:pPr>
      <w:r>
        <w:rPr>
          <w:noProof/>
        </w:rPr>
        <w:drawing>
          <wp:anchor distT="0" distB="0" distL="114300" distR="114300" simplePos="0" relativeHeight="251771904" behindDoc="1" locked="0" layoutInCell="1" allowOverlap="1" wp14:anchorId="188B14A3" wp14:editId="220B9190">
            <wp:simplePos x="0" y="0"/>
            <wp:positionH relativeFrom="margin">
              <wp:posOffset>6940550</wp:posOffset>
            </wp:positionH>
            <wp:positionV relativeFrom="paragraph">
              <wp:posOffset>199390</wp:posOffset>
            </wp:positionV>
            <wp:extent cx="1314450" cy="959485"/>
            <wp:effectExtent l="0" t="0" r="0" b="0"/>
            <wp:wrapTight wrapText="bothSides">
              <wp:wrapPolygon edited="0">
                <wp:start x="0" y="0"/>
                <wp:lineTo x="0" y="21014"/>
                <wp:lineTo x="21287" y="21014"/>
                <wp:lineTo x="21287" y="0"/>
                <wp:lineTo x="0" y="0"/>
              </wp:wrapPolygon>
            </wp:wrapTight>
            <wp:docPr id="4" name="Picture 4" descr="Southery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thery - Wikip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0FE688" w14:textId="21B96A54" w:rsidR="004B7E85" w:rsidRDefault="00415E66" w:rsidP="00D00CC9">
      <w:pPr>
        <w:tabs>
          <w:tab w:val="left" w:pos="1560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73952" behindDoc="1" locked="0" layoutInCell="1" allowOverlap="1" wp14:anchorId="4107D6F7" wp14:editId="27D80367">
            <wp:simplePos x="0" y="0"/>
            <wp:positionH relativeFrom="margin">
              <wp:posOffset>3822700</wp:posOffset>
            </wp:positionH>
            <wp:positionV relativeFrom="paragraph">
              <wp:posOffset>7620</wp:posOffset>
            </wp:positionV>
            <wp:extent cx="137922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2" y="20978"/>
                <wp:lineTo x="21182" y="0"/>
                <wp:lineTo x="0" y="0"/>
              </wp:wrapPolygon>
            </wp:wrapTight>
            <wp:docPr id="8" name="Picture 8" descr="WESTGATE STREET SOUTH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ESTGATE STREET SOUTHER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5875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ADD9B5B" wp14:editId="6BAD4FB8">
                <wp:simplePos x="0" y="0"/>
                <wp:positionH relativeFrom="column">
                  <wp:posOffset>55880</wp:posOffset>
                </wp:positionH>
                <wp:positionV relativeFrom="paragraph">
                  <wp:posOffset>99695</wp:posOffset>
                </wp:positionV>
                <wp:extent cx="1117600" cy="3333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10AD53" w14:textId="05558A45" w:rsidR="00F05875" w:rsidRPr="00306189" w:rsidRDefault="00306189" w:rsidP="00306189">
                            <w:pPr>
                              <w:jc w:val="left"/>
                              <w:rPr>
                                <w:b/>
                                <w:bCs/>
                                <w:color w:val="703692" w:themeColor="accent6" w:themeShade="BF"/>
                              </w:rPr>
                            </w:pPr>
                            <w:r w:rsidRPr="00306189">
                              <w:rPr>
                                <w:b/>
                                <w:bCs/>
                                <w:color w:val="703692" w:themeColor="accent6" w:themeShade="BF"/>
                              </w:rPr>
                              <w:t>significant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D9B5B" id="Text Box 12" o:spid="_x0000_s1035" type="#_x0000_t202" style="position:absolute;left:0;text-align:left;margin-left:4.4pt;margin-top:7.85pt;width:88pt;height:26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" filled="f" stroked="f" strokeweight=".5pt">
                <v:textbox>
                  <w:txbxContent>
                    <w:p w14:paraId="6410AD53" w14:textId="05558A45" w:rsidR="00F05875" w:rsidRPr="00306189" w:rsidRDefault="00306189" w:rsidP="00306189">
                      <w:pPr>
                        <w:jc w:val="left"/>
                        <w:rPr>
                          <w:b/>
                          <w:bCs/>
                          <w:color w:val="703692" w:themeColor="accent6" w:themeShade="BF"/>
                        </w:rPr>
                      </w:pPr>
                      <w:r w:rsidRPr="00306189">
                        <w:rPr>
                          <w:b/>
                          <w:bCs/>
                          <w:color w:val="703692" w:themeColor="accent6" w:themeShade="BF"/>
                        </w:rPr>
                        <w:t>significant</w:t>
                      </w:r>
                    </w:p>
                  </w:txbxContent>
                </v:textbox>
              </v:shape>
            </w:pict>
          </mc:Fallback>
        </mc:AlternateContent>
      </w:r>
    </w:p>
    <w:p w14:paraId="470BDE3A" w14:textId="6A689061" w:rsidR="004B7E85" w:rsidRDefault="00F856C2">
      <w:pPr>
        <w:suppressAutoHyphens w:val="0"/>
        <w:autoSpaceDE/>
        <w:autoSpaceDN/>
        <w:adjustRightInd/>
        <w:spacing w:after="0" w:line="240" w:lineRule="auto"/>
        <w:jc w:val="left"/>
        <w:textAlignment w:val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B3A3B90" wp14:editId="67AD77F8">
                <wp:simplePos x="0" y="0"/>
                <wp:positionH relativeFrom="column">
                  <wp:posOffset>3805555</wp:posOffset>
                </wp:positionH>
                <wp:positionV relativeFrom="paragraph">
                  <wp:posOffset>1989455</wp:posOffset>
                </wp:positionV>
                <wp:extent cx="6115050" cy="1143000"/>
                <wp:effectExtent l="0" t="0" r="0" b="0"/>
                <wp:wrapNone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FC6ECB" w14:textId="53925F50" w:rsidR="008D6CD2" w:rsidRPr="008D6CD2" w:rsidRDefault="008D6CD2" w:rsidP="008D6CD2">
                            <w:pPr>
                              <w:jc w:val="left"/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</w:pPr>
                            <w:r w:rsidRPr="008D6CD2"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  <w:t>(</w:t>
                            </w:r>
                            <w:r w:rsidR="00F856C2" w:rsidRPr="00F856C2"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  <w:t>The name Southery derives from the Old English phrase meaning 'Southern Island'. The parish has a long history and was certainly well established by the time of the Norman Conquest with its population, land ownership and productive resources detailed in the Domesday Book of 1086.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A3B90" id="Text Box 209" o:spid="_x0000_s1036" type="#_x0000_t202" style="position:absolute;margin-left:299.65pt;margin-top:156.65pt;width:481.5pt;height:90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" filled="f" stroked="f" strokeweight=".5pt">
                <v:textbox>
                  <w:txbxContent>
                    <w:p w14:paraId="15FC6ECB" w14:textId="53925F50" w:rsidR="008D6CD2" w:rsidRPr="008D6CD2" w:rsidRDefault="008D6CD2" w:rsidP="008D6CD2">
                      <w:pPr>
                        <w:jc w:val="left"/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</w:pPr>
                      <w:r w:rsidRPr="008D6CD2"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  <w:t>(</w:t>
                      </w:r>
                      <w:r w:rsidR="00F856C2" w:rsidRPr="00F856C2"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  <w:t>The name Southery derives from the Old English phrase meaning 'Southern Island'. The parish has a long history and was certainly well established by the time of the Norman Conquest with its population, land ownership and productive resources detailed in the Domesday Book of 1086.</w:t>
                      </w:r>
                    </w:p>
                  </w:txbxContent>
                </v:textbox>
              </v:shape>
            </w:pict>
          </mc:Fallback>
        </mc:AlternateContent>
      </w:r>
      <w:r w:rsidR="00415E66">
        <w:rPr>
          <w:noProof/>
        </w:rPr>
        <w:drawing>
          <wp:anchor distT="0" distB="0" distL="114300" distR="114300" simplePos="0" relativeHeight="251774976" behindDoc="1" locked="0" layoutInCell="1" allowOverlap="1" wp14:anchorId="136A9165" wp14:editId="5C2CBB65">
            <wp:simplePos x="0" y="0"/>
            <wp:positionH relativeFrom="margin">
              <wp:posOffset>5276850</wp:posOffset>
            </wp:positionH>
            <wp:positionV relativeFrom="paragraph">
              <wp:posOffset>243205</wp:posOffset>
            </wp:positionV>
            <wp:extent cx="1575435" cy="939800"/>
            <wp:effectExtent l="0" t="0" r="5715" b="0"/>
            <wp:wrapTight wrapText="bothSides">
              <wp:wrapPolygon edited="0">
                <wp:start x="0" y="0"/>
                <wp:lineTo x="0" y="21016"/>
                <wp:lineTo x="21417" y="21016"/>
                <wp:lineTo x="21417" y="0"/>
                <wp:lineTo x="0" y="0"/>
              </wp:wrapPolygon>
            </wp:wrapTight>
            <wp:docPr id="27" name="Picture 27" descr="WESTGATE STREET SOUTH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ESTGATE STREET SOUTHER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35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5E66">
        <w:rPr>
          <w:noProof/>
        </w:rPr>
        <w:drawing>
          <wp:anchor distT="0" distB="0" distL="114300" distR="114300" simplePos="0" relativeHeight="251772928" behindDoc="1" locked="0" layoutInCell="1" allowOverlap="1" wp14:anchorId="4670A4E4" wp14:editId="5171A4C2">
            <wp:simplePos x="0" y="0"/>
            <wp:positionH relativeFrom="margin">
              <wp:align>right</wp:align>
            </wp:positionH>
            <wp:positionV relativeFrom="paragraph">
              <wp:posOffset>249555</wp:posOffset>
            </wp:positionV>
            <wp:extent cx="1638300" cy="916940"/>
            <wp:effectExtent l="0" t="0" r="0" b="0"/>
            <wp:wrapTight wrapText="bothSides">
              <wp:wrapPolygon edited="0">
                <wp:start x="0" y="0"/>
                <wp:lineTo x="0" y="21091"/>
                <wp:lineTo x="21349" y="21091"/>
                <wp:lineTo x="21349" y="0"/>
                <wp:lineTo x="0" y="0"/>
              </wp:wrapPolygon>
            </wp:wrapTight>
            <wp:docPr id="5" name="Picture 5" descr="West Norfolk primary school achieves first ever 'good' Ofsted ranking |  Eastern Daily 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st Norfolk primary school achieves first ever 'good' Ofsted ranking |  Eastern Daily Pres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397C" w:rsidRPr="00EF7C2E">
        <w:rPr>
          <w:noProof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0BD04E53" wp14:editId="0CF16CB8">
                <wp:simplePos x="0" y="0"/>
                <wp:positionH relativeFrom="page">
                  <wp:posOffset>12288</wp:posOffset>
                </wp:positionH>
                <wp:positionV relativeFrom="page">
                  <wp:posOffset>6753328</wp:posOffset>
                </wp:positionV>
                <wp:extent cx="10691495" cy="804545"/>
                <wp:effectExtent l="0" t="0" r="0" b="0"/>
                <wp:wrapNone/>
                <wp:docPr id="3" name="Rectangle 3">
                  <a:hlinkClick xmlns:a="http://schemas.openxmlformats.org/drawingml/2006/main" r:id="rId12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1495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A20B37" id="Rectangle 3" o:spid="_x0000_s1026" href="https://www.twinkl.co.uk/resources/ks2-subjects/ks2-history/knowledge-organisers-history-subjects-key-stage-2-year-3-4-5-6" style="position:absolute;margin-left:.95pt;margin-top:531.75pt;width:841.85pt;height:63.35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" o:button="t" filled="f" stroked="f" strokeweight="1pt">
                <v:fill o:detectmouseclick="t"/>
                <w10:wrap anchorx="page" anchory="page"/>
              </v:rect>
            </w:pict>
          </mc:Fallback>
        </mc:AlternateContent>
      </w:r>
      <w:r w:rsidR="0094397C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C91D124" wp14:editId="61E3645E">
                <wp:simplePos x="0" y="0"/>
                <wp:positionH relativeFrom="column">
                  <wp:posOffset>1183640</wp:posOffset>
                </wp:positionH>
                <wp:positionV relativeFrom="paragraph">
                  <wp:posOffset>967740</wp:posOffset>
                </wp:positionV>
                <wp:extent cx="2594919" cy="333375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919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59BB2D" w14:textId="3E00197A" w:rsidR="00306189" w:rsidRPr="0094397C" w:rsidRDefault="00306189" w:rsidP="00306189">
                            <w:pPr>
                              <w:jc w:val="left"/>
                              <w:rPr>
                                <w:color w:val="auto"/>
                                <w:sz w:val="25"/>
                                <w:szCs w:val="25"/>
                              </w:rPr>
                            </w:pPr>
                            <w:r w:rsidRPr="0094397C">
                              <w:rPr>
                                <w:color w:val="auto"/>
                                <w:sz w:val="25"/>
                                <w:szCs w:val="25"/>
                              </w:rPr>
                              <w:t xml:space="preserve">An area of </w:t>
                            </w:r>
                            <w:r w:rsidR="0094397C" w:rsidRPr="0094397C">
                              <w:rPr>
                                <w:color w:val="auto"/>
                                <w:sz w:val="25"/>
                                <w:szCs w:val="25"/>
                              </w:rPr>
                              <w:t>country, city or town.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1D124" id="Text Box 195" o:spid="_x0000_s1038" type="#_x0000_t202" style="position:absolute;margin-left:93.2pt;margin-top:76.2pt;width:204.3pt;height:26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" filled="f" stroked="f" strokeweight=".5pt">
                <v:textbox>
                  <w:txbxContent>
                    <w:p w14:paraId="7B59BB2D" w14:textId="3E00197A" w:rsidR="00306189" w:rsidRPr="0094397C" w:rsidRDefault="00306189" w:rsidP="00306189">
                      <w:pPr>
                        <w:jc w:val="left"/>
                        <w:rPr>
                          <w:color w:val="auto"/>
                          <w:sz w:val="25"/>
                          <w:szCs w:val="25"/>
                        </w:rPr>
                      </w:pPr>
                      <w:r w:rsidRPr="0094397C">
                        <w:rPr>
                          <w:color w:val="auto"/>
                          <w:sz w:val="25"/>
                          <w:szCs w:val="25"/>
                        </w:rPr>
                        <w:t xml:space="preserve">An area of </w:t>
                      </w:r>
                      <w:r w:rsidR="0094397C" w:rsidRPr="0094397C">
                        <w:rPr>
                          <w:color w:val="auto"/>
                          <w:sz w:val="25"/>
                          <w:szCs w:val="25"/>
                        </w:rPr>
                        <w:t>country, city or town.</w:t>
                      </w:r>
                    </w:p>
                  </w:txbxContent>
                </v:textbox>
              </v:shape>
            </w:pict>
          </mc:Fallback>
        </mc:AlternateContent>
      </w:r>
      <w:r w:rsidR="008D6CD2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C40DD1B" wp14:editId="4877C67C">
                <wp:simplePos x="0" y="0"/>
                <wp:positionH relativeFrom="column">
                  <wp:posOffset>3916680</wp:posOffset>
                </wp:positionH>
                <wp:positionV relativeFrom="paragraph">
                  <wp:posOffset>1503680</wp:posOffset>
                </wp:positionV>
                <wp:extent cx="3990975" cy="371475"/>
                <wp:effectExtent l="0" t="0" r="0" b="0"/>
                <wp:wrapNone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FF3ED3" w14:textId="0A398AC1" w:rsidR="008D6CD2" w:rsidRPr="008D6CD2" w:rsidRDefault="008D6CD2" w:rsidP="00306189">
                            <w:pP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D6CD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Early History of </w:t>
                            </w:r>
                            <w:r w:rsidR="00415E66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Southery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0DD1B" id="Text Box 208" o:spid="_x0000_s1038" type="#_x0000_t202" style="position:absolute;margin-left:308.4pt;margin-top:118.4pt;width:314.25pt;height:29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" filled="f" stroked="f" strokeweight=".5pt">
                <v:textbox>
                  <w:txbxContent>
                    <w:p w14:paraId="6BFF3ED3" w14:textId="0A398AC1" w:rsidR="008D6CD2" w:rsidRPr="008D6CD2" w:rsidRDefault="008D6CD2" w:rsidP="00306189">
                      <w:pPr>
                        <w:jc w:val="lef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8D6CD2">
                        <w:rPr>
                          <w:b/>
                          <w:bCs/>
                          <w:color w:val="FFFFFF" w:themeColor="background1"/>
                        </w:rPr>
                        <w:t xml:space="preserve">Early History of </w:t>
                      </w:r>
                      <w:r w:rsidR="00415E66">
                        <w:rPr>
                          <w:b/>
                          <w:bCs/>
                          <w:color w:val="FFFFFF" w:themeColor="background1"/>
                        </w:rPr>
                        <w:t>Southery</w:t>
                      </w:r>
                    </w:p>
                  </w:txbxContent>
                </v:textbox>
              </v:shape>
            </w:pict>
          </mc:Fallback>
        </mc:AlternateContent>
      </w:r>
      <w:r w:rsidR="00306189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DCA6F61" wp14:editId="4AF78C63">
                <wp:simplePos x="0" y="0"/>
                <wp:positionH relativeFrom="column">
                  <wp:posOffset>58420</wp:posOffset>
                </wp:positionH>
                <wp:positionV relativeFrom="paragraph">
                  <wp:posOffset>2760980</wp:posOffset>
                </wp:positionV>
                <wp:extent cx="1152525" cy="33337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170943" w14:textId="1A761E94" w:rsidR="00306189" w:rsidRPr="005F2B99" w:rsidRDefault="00306189" w:rsidP="00306189">
                            <w:pPr>
                              <w:jc w:val="left"/>
                              <w:rPr>
                                <w:b/>
                                <w:bCs/>
                                <w:color w:val="C36213" w:themeColor="accent2" w:themeShade="BF"/>
                              </w:rPr>
                            </w:pPr>
                            <w:r w:rsidRPr="005F2B99">
                              <w:rPr>
                                <w:b/>
                                <w:bCs/>
                                <w:color w:val="C36213" w:themeColor="accent2" w:themeShade="BF"/>
                              </w:rPr>
                              <w:t>region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A6F61" id="Text Box 24" o:spid="_x0000_s1043" type="#_x0000_t202" style="position:absolute;margin-left:4.6pt;margin-top:217.4pt;width:90.75pt;height:26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" filled="f" stroked="f" strokeweight=".5pt">
                <v:textbox>
                  <w:txbxContent>
                    <w:p w14:paraId="07170943" w14:textId="1A761E94" w:rsidR="00306189" w:rsidRPr="005F2B99" w:rsidRDefault="00306189" w:rsidP="00306189">
                      <w:pPr>
                        <w:jc w:val="left"/>
                        <w:rPr>
                          <w:b/>
                          <w:bCs/>
                          <w:color w:val="C36213" w:themeColor="accent2" w:themeShade="BF"/>
                        </w:rPr>
                      </w:pPr>
                      <w:r w:rsidRPr="005F2B99">
                        <w:rPr>
                          <w:b/>
                          <w:bCs/>
                          <w:color w:val="C36213" w:themeColor="accent2" w:themeShade="BF"/>
                        </w:rPr>
                        <w:t>region</w:t>
                      </w:r>
                    </w:p>
                  </w:txbxContent>
                </v:textbox>
              </v:shape>
            </w:pict>
          </mc:Fallback>
        </mc:AlternateContent>
      </w:r>
      <w:r w:rsidR="00306189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A66BAD" wp14:editId="15D19985">
                <wp:simplePos x="0" y="0"/>
                <wp:positionH relativeFrom="column">
                  <wp:posOffset>59054</wp:posOffset>
                </wp:positionH>
                <wp:positionV relativeFrom="paragraph">
                  <wp:posOffset>417830</wp:posOffset>
                </wp:positionV>
                <wp:extent cx="1152525" cy="33337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693D35" w14:textId="0E2C8DD4" w:rsidR="00F05875" w:rsidRPr="00F05875" w:rsidRDefault="00306189" w:rsidP="00306189">
                            <w:pPr>
                              <w:jc w:val="left"/>
                              <w:rPr>
                                <w:b/>
                                <w:bCs/>
                                <w:color w:val="BE1C6D" w:themeColor="accent1" w:themeShade="B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E1C6D" w:themeColor="accent1" w:themeShade="BF"/>
                              </w:rPr>
                              <w:t>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66BAD" id="Text Box 14" o:spid="_x0000_s1044" type="#_x0000_t202" style="position:absolute;margin-left:4.65pt;margin-top:32.9pt;width:90.75pt;height:26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" filled="f" stroked="f" strokeweight=".5pt">
                <v:textbox>
                  <w:txbxContent>
                    <w:p w14:paraId="53693D35" w14:textId="0E2C8DD4" w:rsidR="00F05875" w:rsidRPr="00F05875" w:rsidRDefault="00306189" w:rsidP="00306189">
                      <w:pPr>
                        <w:jc w:val="left"/>
                        <w:rPr>
                          <w:b/>
                          <w:bCs/>
                          <w:color w:val="BE1C6D" w:themeColor="accent1" w:themeShade="BF"/>
                        </w:rPr>
                      </w:pPr>
                      <w:r>
                        <w:rPr>
                          <w:b/>
                          <w:bCs/>
                          <w:color w:val="BE1C6D" w:themeColor="accent1" w:themeShade="BF"/>
                        </w:rPr>
                        <w:t>community</w:t>
                      </w:r>
                    </w:p>
                  </w:txbxContent>
                </v:textbox>
              </v:shape>
            </w:pict>
          </mc:Fallback>
        </mc:AlternateContent>
      </w:r>
      <w:r w:rsidR="00306189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6E68BD3" wp14:editId="24FB37D8">
                <wp:simplePos x="0" y="0"/>
                <wp:positionH relativeFrom="column">
                  <wp:posOffset>59054</wp:posOffset>
                </wp:positionH>
                <wp:positionV relativeFrom="paragraph">
                  <wp:posOffset>970280</wp:posOffset>
                </wp:positionV>
                <wp:extent cx="1152525" cy="33337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7F7EFE" w14:textId="6A11E1BC" w:rsidR="00F05875" w:rsidRPr="00306189" w:rsidRDefault="00306189" w:rsidP="00306189">
                            <w:pPr>
                              <w:jc w:val="left"/>
                              <w:rPr>
                                <w:b/>
                                <w:bCs/>
                                <w:color w:val="F3B685" w:themeColor="accent2" w:themeTint="99"/>
                              </w:rPr>
                            </w:pPr>
                            <w:r w:rsidRPr="00306189">
                              <w:rPr>
                                <w:b/>
                                <w:bCs/>
                                <w:color w:val="F3B685" w:themeColor="accent2" w:themeTint="99"/>
                              </w:rPr>
                              <w:t>district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68BD3" id="Text Box 15" o:spid="_x0000_s1045" type="#_x0000_t202" style="position:absolute;margin-left:4.65pt;margin-top:76.4pt;width:90.75pt;height:2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" filled="f" stroked="f" strokeweight=".5pt">
                <v:textbox>
                  <w:txbxContent>
                    <w:p w14:paraId="167F7EFE" w14:textId="6A11E1BC" w:rsidR="00F05875" w:rsidRPr="00306189" w:rsidRDefault="00306189" w:rsidP="00306189">
                      <w:pPr>
                        <w:jc w:val="left"/>
                        <w:rPr>
                          <w:b/>
                          <w:bCs/>
                          <w:color w:val="F3B685" w:themeColor="accent2" w:themeTint="99"/>
                        </w:rPr>
                      </w:pPr>
                      <w:r w:rsidRPr="00306189">
                        <w:rPr>
                          <w:b/>
                          <w:bCs/>
                          <w:color w:val="F3B685" w:themeColor="accent2" w:themeTint="99"/>
                        </w:rPr>
                        <w:t>district</w:t>
                      </w:r>
                    </w:p>
                  </w:txbxContent>
                </v:textbox>
              </v:shape>
            </w:pict>
          </mc:Fallback>
        </mc:AlternateContent>
      </w:r>
      <w:r w:rsidR="00306189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FF8BDBC" wp14:editId="549A199B">
                <wp:simplePos x="0" y="0"/>
                <wp:positionH relativeFrom="column">
                  <wp:posOffset>59054</wp:posOffset>
                </wp:positionH>
                <wp:positionV relativeFrom="paragraph">
                  <wp:posOffset>1417955</wp:posOffset>
                </wp:positionV>
                <wp:extent cx="1152525" cy="33337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4502D2" w14:textId="4CD25889" w:rsidR="00306189" w:rsidRPr="00306189" w:rsidRDefault="00306189" w:rsidP="00306189">
                            <w:pPr>
                              <w:jc w:val="left"/>
                              <w:rPr>
                                <w:b/>
                                <w:bCs/>
                                <w:color w:val="00B050"/>
                              </w:rPr>
                            </w:pPr>
                            <w:r w:rsidRPr="00306189">
                              <w:rPr>
                                <w:b/>
                                <w:bCs/>
                                <w:color w:val="00B050"/>
                              </w:rPr>
                              <w:t>parish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8BDBC" id="Text Box 22" o:spid="_x0000_s1046" type="#_x0000_t202" style="position:absolute;margin-left:4.65pt;margin-top:111.65pt;width:90.75pt;height:26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" filled="f" stroked="f" strokeweight=".5pt">
                <v:textbox>
                  <w:txbxContent>
                    <w:p w14:paraId="534502D2" w14:textId="4CD25889" w:rsidR="00306189" w:rsidRPr="00306189" w:rsidRDefault="00306189" w:rsidP="00306189">
                      <w:pPr>
                        <w:jc w:val="left"/>
                        <w:rPr>
                          <w:b/>
                          <w:bCs/>
                          <w:color w:val="00B050"/>
                        </w:rPr>
                      </w:pPr>
                      <w:r w:rsidRPr="00306189">
                        <w:rPr>
                          <w:b/>
                          <w:bCs/>
                          <w:color w:val="00B050"/>
                        </w:rPr>
                        <w:t>parish</w:t>
                      </w:r>
                    </w:p>
                  </w:txbxContent>
                </v:textbox>
              </v:shape>
            </w:pict>
          </mc:Fallback>
        </mc:AlternateContent>
      </w:r>
      <w:r w:rsidR="00306189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4CD28B2" wp14:editId="36D53BBB">
                <wp:simplePos x="0" y="0"/>
                <wp:positionH relativeFrom="column">
                  <wp:posOffset>59054</wp:posOffset>
                </wp:positionH>
                <wp:positionV relativeFrom="paragraph">
                  <wp:posOffset>2084705</wp:posOffset>
                </wp:positionV>
                <wp:extent cx="1152525" cy="33337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A8F5DD" w14:textId="082FF1E4" w:rsidR="00306189" w:rsidRPr="00306189" w:rsidRDefault="00306189" w:rsidP="00306189">
                            <w:pPr>
                              <w:jc w:val="left"/>
                              <w:rPr>
                                <w:b/>
                                <w:bCs/>
                                <w:color w:val="EE8CBD" w:themeColor="accent1" w:themeTint="99"/>
                              </w:rPr>
                            </w:pPr>
                            <w:r w:rsidRPr="00306189">
                              <w:rPr>
                                <w:b/>
                                <w:bCs/>
                                <w:color w:val="EE8CBD" w:themeColor="accent1" w:themeTint="99"/>
                              </w:rPr>
                              <w:t>county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D28B2" id="Text Box 23" o:spid="_x0000_s1047" type="#_x0000_t202" style="position:absolute;margin-left:4.65pt;margin-top:164.15pt;width:90.75pt;height:26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" filled="f" stroked="f" strokeweight=".5pt">
                <v:textbox>
                  <w:txbxContent>
                    <w:p w14:paraId="4EA8F5DD" w14:textId="082FF1E4" w:rsidR="00306189" w:rsidRPr="00306189" w:rsidRDefault="00306189" w:rsidP="00306189">
                      <w:pPr>
                        <w:jc w:val="left"/>
                        <w:rPr>
                          <w:b/>
                          <w:bCs/>
                          <w:color w:val="EE8CBD" w:themeColor="accent1" w:themeTint="99"/>
                        </w:rPr>
                      </w:pPr>
                      <w:r w:rsidRPr="00306189">
                        <w:rPr>
                          <w:b/>
                          <w:bCs/>
                          <w:color w:val="EE8CBD" w:themeColor="accent1" w:themeTint="99"/>
                        </w:rPr>
                        <w:t>county</w:t>
                      </w:r>
                    </w:p>
                  </w:txbxContent>
                </v:textbox>
              </v:shape>
            </w:pict>
          </mc:Fallback>
        </mc:AlternateContent>
      </w:r>
      <w:r w:rsidR="004B7E85">
        <w:rPr>
          <w:noProof/>
        </w:rPr>
        <w:br w:type="page"/>
      </w:r>
    </w:p>
    <w:p w14:paraId="2D592359" w14:textId="7F78ED8B" w:rsidR="00B8626B" w:rsidRPr="00155FDC" w:rsidRDefault="006437FA" w:rsidP="00D00CC9">
      <w:pPr>
        <w:tabs>
          <w:tab w:val="left" w:pos="1560"/>
        </w:tabs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E7A6993" wp14:editId="72BC1D67">
                <wp:simplePos x="0" y="0"/>
                <wp:positionH relativeFrom="column">
                  <wp:posOffset>1308100</wp:posOffset>
                </wp:positionH>
                <wp:positionV relativeFrom="paragraph">
                  <wp:posOffset>3766528</wp:posOffset>
                </wp:positionV>
                <wp:extent cx="2352675" cy="1025611"/>
                <wp:effectExtent l="0" t="0" r="0" b="3175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0256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887544" w14:textId="5C329CBD" w:rsidR="008D6CD2" w:rsidRPr="00306189" w:rsidRDefault="008D6CD2" w:rsidP="008D6CD2">
                            <w:pPr>
                              <w:jc w:val="left"/>
                              <w:rPr>
                                <w:color w:val="auto"/>
                              </w:rPr>
                            </w:pPr>
                            <w:r w:rsidRPr="008D6CD2">
                              <w:rPr>
                                <w:color w:val="auto"/>
                              </w:rPr>
                              <w:t>Events that happened a long time ago and cannot be remembered by people who are alive today.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A6993" id="Text Box 202" o:spid="_x0000_s1048" type="#_x0000_t202" style="position:absolute;left:0;text-align:left;margin-left:103pt;margin-top:296.6pt;width:185.25pt;height:80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" filled="f" stroked="f" strokeweight=".5pt">
                <v:textbox>
                  <w:txbxContent>
                    <w:p w14:paraId="4E887544" w14:textId="5C329CBD" w:rsidR="008D6CD2" w:rsidRPr="00306189" w:rsidRDefault="008D6CD2" w:rsidP="008D6CD2">
                      <w:pPr>
                        <w:jc w:val="left"/>
                        <w:rPr>
                          <w:color w:val="auto"/>
                        </w:rPr>
                      </w:pPr>
                      <w:r w:rsidRPr="008D6CD2">
                        <w:rPr>
                          <w:color w:val="auto"/>
                        </w:rPr>
                        <w:t>Events that happened a long time ago and cannot be remembered by people who are alive today.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828C428" wp14:editId="3D4D49B9">
                <wp:simplePos x="0" y="0"/>
                <wp:positionH relativeFrom="column">
                  <wp:posOffset>1308117</wp:posOffset>
                </wp:positionH>
                <wp:positionV relativeFrom="paragraph">
                  <wp:posOffset>541999</wp:posOffset>
                </wp:positionV>
                <wp:extent cx="2219325" cy="1169516"/>
                <wp:effectExtent l="0" t="0" r="0" b="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1695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0679E3" w14:textId="3211BCCE" w:rsidR="008D6CD2" w:rsidRPr="00306189" w:rsidRDefault="006437FA" w:rsidP="008D6CD2">
                            <w:pPr>
                              <w:jc w:val="left"/>
                              <w:rPr>
                                <w:color w:val="auto"/>
                              </w:rPr>
                            </w:pPr>
                            <w:r w:rsidRPr="006437FA">
                              <w:rPr>
                                <w:color w:val="auto"/>
                              </w:rPr>
                              <w:t xml:space="preserve">The history and traditions of a particular area </w:t>
                            </w:r>
                            <w:r>
                              <w:rPr>
                                <w:color w:val="auto"/>
                              </w:rPr>
                              <w:br/>
                            </w:r>
                            <w:r w:rsidRPr="006437FA">
                              <w:rPr>
                                <w:color w:val="auto"/>
                              </w:rPr>
                              <w:t>or culture that are significant today.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8C428" id="Text Box 199" o:spid="_x0000_s1049" type="#_x0000_t202" style="position:absolute;left:0;text-align:left;margin-left:103pt;margin-top:42.7pt;width:174.75pt;height:92.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" filled="f" stroked="f" strokeweight=".5pt">
                <v:textbox>
                  <w:txbxContent>
                    <w:p w14:paraId="620679E3" w14:textId="3211BCCE" w:rsidR="008D6CD2" w:rsidRPr="00306189" w:rsidRDefault="006437FA" w:rsidP="008D6CD2">
                      <w:pPr>
                        <w:jc w:val="left"/>
                        <w:rPr>
                          <w:color w:val="auto"/>
                        </w:rPr>
                      </w:pPr>
                      <w:r w:rsidRPr="006437FA">
                        <w:rPr>
                          <w:color w:val="auto"/>
                        </w:rPr>
                        <w:t xml:space="preserve">The history and traditions of a particular area </w:t>
                      </w:r>
                      <w:r>
                        <w:rPr>
                          <w:color w:val="auto"/>
                        </w:rPr>
                        <w:br/>
                      </w:r>
                      <w:r w:rsidRPr="006437FA">
                        <w:rPr>
                          <w:color w:val="auto"/>
                        </w:rPr>
                        <w:t>or culture that are significant today.</w:t>
                      </w:r>
                    </w:p>
                  </w:txbxContent>
                </v:textbox>
              </v:shape>
            </w:pict>
          </mc:Fallback>
        </mc:AlternateContent>
      </w:r>
      <w:r w:rsidR="00DE7A27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307575" wp14:editId="03A42040">
                <wp:simplePos x="0" y="0"/>
                <wp:positionH relativeFrom="column">
                  <wp:posOffset>1308100</wp:posOffset>
                </wp:positionH>
                <wp:positionV relativeFrom="paragraph">
                  <wp:posOffset>1740192</wp:posOffset>
                </wp:positionV>
                <wp:extent cx="2352675" cy="1260390"/>
                <wp:effectExtent l="0" t="0" r="0" b="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260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4891C8" w14:textId="29AFC172" w:rsidR="008D6CD2" w:rsidRPr="00306189" w:rsidRDefault="008D6CD2" w:rsidP="008D6CD2">
                            <w:pPr>
                              <w:jc w:val="left"/>
                              <w:rPr>
                                <w:color w:val="auto"/>
                              </w:rPr>
                            </w:pPr>
                            <w:r w:rsidRPr="008D6CD2">
                              <w:rPr>
                                <w:color w:val="auto"/>
                              </w:rPr>
                              <w:t>A walking trail, often in a public place, that highlights important cultural objects, such as buildings, from the past.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07575" id="Text Box 200" o:spid="_x0000_s1050" type="#_x0000_t202" style="position:absolute;left:0;text-align:left;margin-left:103pt;margin-top:137pt;width:185.25pt;height:99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" filled="f" stroked="f" strokeweight=".5pt">
                <v:textbox>
                  <w:txbxContent>
                    <w:p w14:paraId="7A4891C8" w14:textId="29AFC172" w:rsidR="008D6CD2" w:rsidRPr="00306189" w:rsidRDefault="008D6CD2" w:rsidP="008D6CD2">
                      <w:pPr>
                        <w:jc w:val="left"/>
                        <w:rPr>
                          <w:color w:val="auto"/>
                        </w:rPr>
                      </w:pPr>
                      <w:r w:rsidRPr="008D6CD2">
                        <w:rPr>
                          <w:color w:val="auto"/>
                        </w:rPr>
                        <w:t>A walking trail, often in a public place, that highlights important cultural objects, such as buildings, from the past.</w:t>
                      </w:r>
                    </w:p>
                  </w:txbxContent>
                </v:textbox>
              </v:shape>
            </w:pict>
          </mc:Fallback>
        </mc:AlternateContent>
      </w:r>
      <w:r w:rsidR="00640708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BD9A6B9" wp14:editId="57C758D0">
                <wp:simplePos x="0" y="0"/>
                <wp:positionH relativeFrom="column">
                  <wp:posOffset>2983230</wp:posOffset>
                </wp:positionH>
                <wp:positionV relativeFrom="paragraph">
                  <wp:posOffset>5193030</wp:posOffset>
                </wp:positionV>
                <wp:extent cx="2914650" cy="447675"/>
                <wp:effectExtent l="0" t="0" r="0" b="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3EF0D7" w14:textId="22D58E35" w:rsidR="00640708" w:rsidRPr="008D6CD2" w:rsidRDefault="00640708" w:rsidP="005F2B99">
                            <w:pPr>
                              <w:jc w:val="left"/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</w:pPr>
                            <w:r w:rsidRPr="00640708"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  <w:t>(Insert current map of local area.)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9A6B9" id="Text Box 222" o:spid="_x0000_s1051" type="#_x0000_t202" style="position:absolute;left:0;text-align:left;margin-left:234.9pt;margin-top:408.9pt;width:229.5pt;height:35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" filled="f" stroked="f" strokeweight=".5pt">
                <v:textbox>
                  <w:txbxContent>
                    <w:p w14:paraId="193EF0D7" w14:textId="22D58E35" w:rsidR="00640708" w:rsidRPr="008D6CD2" w:rsidRDefault="00640708" w:rsidP="005F2B99">
                      <w:pPr>
                        <w:jc w:val="left"/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</w:pPr>
                      <w:r w:rsidRPr="00640708"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  <w:t>(Insert current map of local area.)</w:t>
                      </w:r>
                    </w:p>
                  </w:txbxContent>
                </v:textbox>
              </v:shape>
            </w:pict>
          </mc:Fallback>
        </mc:AlternateContent>
      </w:r>
      <w:r w:rsidR="00640708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44ED4EA" wp14:editId="29D6B72D">
                <wp:simplePos x="0" y="0"/>
                <wp:positionH relativeFrom="column">
                  <wp:posOffset>40005</wp:posOffset>
                </wp:positionH>
                <wp:positionV relativeFrom="paragraph">
                  <wp:posOffset>5193030</wp:posOffset>
                </wp:positionV>
                <wp:extent cx="2914650" cy="447675"/>
                <wp:effectExtent l="0" t="0" r="0" b="0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461BFB" w14:textId="649A23A0" w:rsidR="00640708" w:rsidRPr="008D6CD2" w:rsidRDefault="00640708" w:rsidP="005F2B99">
                            <w:pPr>
                              <w:jc w:val="left"/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</w:pPr>
                            <w:r w:rsidRPr="00640708"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  <w:t>(Insert map of local area from the past.)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ED4EA" id="Text Box 220" o:spid="_x0000_s1052" type="#_x0000_t202" style="position:absolute;left:0;text-align:left;margin-left:3.15pt;margin-top:408.9pt;width:229.5pt;height:35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" filled="f" stroked="f" strokeweight=".5pt">
                <v:textbox>
                  <w:txbxContent>
                    <w:p w14:paraId="0B461BFB" w14:textId="649A23A0" w:rsidR="00640708" w:rsidRPr="008D6CD2" w:rsidRDefault="00640708" w:rsidP="005F2B99">
                      <w:pPr>
                        <w:jc w:val="left"/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</w:pPr>
                      <w:r w:rsidRPr="00640708"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  <w:t>(Insert map of local area from the past.)</w:t>
                      </w:r>
                    </w:p>
                  </w:txbxContent>
                </v:textbox>
              </v:shape>
            </w:pict>
          </mc:Fallback>
        </mc:AlternateContent>
      </w:r>
      <w:r w:rsidR="00640708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D054570" wp14:editId="518E4B96">
                <wp:simplePos x="0" y="0"/>
                <wp:positionH relativeFrom="column">
                  <wp:posOffset>3021330</wp:posOffset>
                </wp:positionH>
                <wp:positionV relativeFrom="paragraph">
                  <wp:posOffset>4821555</wp:posOffset>
                </wp:positionV>
                <wp:extent cx="2886075" cy="304800"/>
                <wp:effectExtent l="0" t="0" r="0" b="0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28B412" w14:textId="7105742E" w:rsidR="00640708" w:rsidRPr="008D6CD2" w:rsidRDefault="00640708" w:rsidP="005F2B99">
                            <w:pP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40708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Current </w:t>
                            </w:r>
                            <w:r w:rsidR="00DE7A27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</w:t>
                            </w:r>
                            <w:r w:rsidRPr="00640708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ap of (local area)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54570" id="Text Box 221" o:spid="_x0000_s1053" type="#_x0000_t202" style="position:absolute;left:0;text-align:left;margin-left:237.9pt;margin-top:379.65pt;width:227.25pt;height:2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" filled="f" stroked="f" strokeweight=".5pt">
                <v:textbox>
                  <w:txbxContent>
                    <w:p w14:paraId="4F28B412" w14:textId="7105742E" w:rsidR="00640708" w:rsidRPr="008D6CD2" w:rsidRDefault="00640708" w:rsidP="005F2B99">
                      <w:pPr>
                        <w:jc w:val="lef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640708">
                        <w:rPr>
                          <w:b/>
                          <w:bCs/>
                          <w:color w:val="FFFFFF" w:themeColor="background1"/>
                        </w:rPr>
                        <w:t xml:space="preserve">Current </w:t>
                      </w:r>
                      <w:r w:rsidR="00DE7A27">
                        <w:rPr>
                          <w:b/>
                          <w:bCs/>
                          <w:color w:val="FFFFFF" w:themeColor="background1"/>
                        </w:rPr>
                        <w:t>M</w:t>
                      </w:r>
                      <w:r w:rsidRPr="00640708">
                        <w:rPr>
                          <w:b/>
                          <w:bCs/>
                          <w:color w:val="FFFFFF" w:themeColor="background1"/>
                        </w:rPr>
                        <w:t>ap of (local area)</w:t>
                      </w:r>
                    </w:p>
                  </w:txbxContent>
                </v:textbox>
              </v:shape>
            </w:pict>
          </mc:Fallback>
        </mc:AlternateContent>
      </w:r>
      <w:r w:rsidR="00640708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554E320" wp14:editId="5B2E68EB">
                <wp:simplePos x="0" y="0"/>
                <wp:positionH relativeFrom="column">
                  <wp:posOffset>20955</wp:posOffset>
                </wp:positionH>
                <wp:positionV relativeFrom="paragraph">
                  <wp:posOffset>4821555</wp:posOffset>
                </wp:positionV>
                <wp:extent cx="2886075" cy="304800"/>
                <wp:effectExtent l="0" t="0" r="0" b="0"/>
                <wp:wrapNone/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4ABC9C" w14:textId="017DAC3C" w:rsidR="00640708" w:rsidRPr="008D6CD2" w:rsidRDefault="00640708" w:rsidP="005F2B99">
                            <w:pP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40708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Map of (local area) from (date)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4E320" id="Text Box 219" o:spid="_x0000_s1054" type="#_x0000_t202" style="position:absolute;left:0;text-align:left;margin-left:1.65pt;margin-top:379.65pt;width:227.25pt;height:2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" filled="f" stroked="f" strokeweight=".5pt">
                <v:textbox>
                  <w:txbxContent>
                    <w:p w14:paraId="254ABC9C" w14:textId="017DAC3C" w:rsidR="00640708" w:rsidRPr="008D6CD2" w:rsidRDefault="00640708" w:rsidP="005F2B99">
                      <w:pPr>
                        <w:jc w:val="lef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640708">
                        <w:rPr>
                          <w:b/>
                          <w:bCs/>
                          <w:color w:val="FFFFFF" w:themeColor="background1"/>
                        </w:rPr>
                        <w:t>Map of (local area) from (date)</w:t>
                      </w:r>
                    </w:p>
                  </w:txbxContent>
                </v:textbox>
              </v:shape>
            </w:pict>
          </mc:Fallback>
        </mc:AlternateContent>
      </w:r>
      <w:r w:rsidR="00640708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D814746" wp14:editId="09204D36">
                <wp:simplePos x="0" y="0"/>
                <wp:positionH relativeFrom="column">
                  <wp:posOffset>6107430</wp:posOffset>
                </wp:positionH>
                <wp:positionV relativeFrom="paragraph">
                  <wp:posOffset>840105</wp:posOffset>
                </wp:positionV>
                <wp:extent cx="2085975" cy="790575"/>
                <wp:effectExtent l="0" t="0" r="0" b="0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CA0101" w14:textId="4127FFAA" w:rsidR="005F2B99" w:rsidRPr="008D6CD2" w:rsidRDefault="005F2B99" w:rsidP="005F2B99">
                            <w:pPr>
                              <w:jc w:val="left"/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</w:pPr>
                            <w:r w:rsidRPr="005F2B99"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  <w:t>(Insert image and name of important person from the local area.)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14746" id="Text Box 215" o:spid="_x0000_s1055" type="#_x0000_t202" style="position:absolute;left:0;text-align:left;margin-left:480.9pt;margin-top:66.15pt;width:164.25pt;height:62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" filled="f" stroked="f" strokeweight=".5pt">
                <v:textbox>
                  <w:txbxContent>
                    <w:p w14:paraId="58CA0101" w14:textId="4127FFAA" w:rsidR="005F2B99" w:rsidRPr="008D6CD2" w:rsidRDefault="005F2B99" w:rsidP="005F2B99">
                      <w:pPr>
                        <w:jc w:val="left"/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</w:pPr>
                      <w:r w:rsidRPr="005F2B99"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  <w:t>(Insert image and name of important person from the local area.)</w:t>
                      </w:r>
                    </w:p>
                  </w:txbxContent>
                </v:textbox>
              </v:shape>
            </w:pict>
          </mc:Fallback>
        </mc:AlternateContent>
      </w:r>
      <w:r w:rsidR="005F2B99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B1D9799" wp14:editId="56028A3F">
                <wp:simplePos x="0" y="0"/>
                <wp:positionH relativeFrom="column">
                  <wp:posOffset>8260080</wp:posOffset>
                </wp:positionH>
                <wp:positionV relativeFrom="paragraph">
                  <wp:posOffset>840105</wp:posOffset>
                </wp:positionV>
                <wp:extent cx="1638300" cy="657225"/>
                <wp:effectExtent l="0" t="0" r="0" b="0"/>
                <wp:wrapNone/>
                <wp:docPr id="218" name="Text Box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3B29DF" w14:textId="30682D67" w:rsidR="005F2B99" w:rsidRPr="008D6CD2" w:rsidRDefault="005F2B99" w:rsidP="005F2B99">
                            <w:pPr>
                              <w:jc w:val="left"/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</w:pPr>
                            <w:r w:rsidRPr="005F2B99"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  <w:t>(Explain what they are famous for.)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D9799" id="Text Box 218" o:spid="_x0000_s1056" type="#_x0000_t202" style="position:absolute;left:0;text-align:left;margin-left:650.4pt;margin-top:66.15pt;width:129pt;height:51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" filled="f" stroked="f" strokeweight=".5pt">
                <v:textbox>
                  <w:txbxContent>
                    <w:p w14:paraId="1C3B29DF" w14:textId="30682D67" w:rsidR="005F2B99" w:rsidRPr="008D6CD2" w:rsidRDefault="005F2B99" w:rsidP="005F2B99">
                      <w:pPr>
                        <w:jc w:val="left"/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</w:pPr>
                      <w:r w:rsidRPr="005F2B99"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  <w:t>(Explain what they are famous for.)</w:t>
                      </w:r>
                    </w:p>
                  </w:txbxContent>
                </v:textbox>
              </v:shape>
            </w:pict>
          </mc:Fallback>
        </mc:AlternateContent>
      </w:r>
      <w:r w:rsidR="005F2B99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49BBDC9" wp14:editId="46BC2ACE">
                <wp:simplePos x="0" y="0"/>
                <wp:positionH relativeFrom="column">
                  <wp:posOffset>8260080</wp:posOffset>
                </wp:positionH>
                <wp:positionV relativeFrom="paragraph">
                  <wp:posOffset>249555</wp:posOffset>
                </wp:positionV>
                <wp:extent cx="1704975" cy="542925"/>
                <wp:effectExtent l="0" t="0" r="0" b="0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A79ED5" w14:textId="10ECA95D" w:rsidR="005F2B99" w:rsidRPr="008D6CD2" w:rsidRDefault="00DE7A27" w:rsidP="005F2B99">
                            <w:pP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E7A27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What They Are Known For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BBDC9" id="Text Box 216" o:spid="_x0000_s1057" type="#_x0000_t202" style="position:absolute;left:0;text-align:left;margin-left:650.4pt;margin-top:19.65pt;width:134.25pt;height:42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" filled="f" stroked="f" strokeweight=".5pt">
                <v:textbox>
                  <w:txbxContent>
                    <w:p w14:paraId="39A79ED5" w14:textId="10ECA95D" w:rsidR="005F2B99" w:rsidRPr="008D6CD2" w:rsidRDefault="00DE7A27" w:rsidP="005F2B99">
                      <w:pPr>
                        <w:jc w:val="lef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DE7A27">
                        <w:rPr>
                          <w:b/>
                          <w:bCs/>
                          <w:color w:val="FFFFFF" w:themeColor="background1"/>
                        </w:rPr>
                        <w:t>What They Are Known For</w:t>
                      </w:r>
                    </w:p>
                  </w:txbxContent>
                </v:textbox>
              </v:shape>
            </w:pict>
          </mc:Fallback>
        </mc:AlternateContent>
      </w:r>
      <w:r w:rsidR="005F2B99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B391EA5" wp14:editId="3BC2F6C7">
                <wp:simplePos x="0" y="0"/>
                <wp:positionH relativeFrom="column">
                  <wp:posOffset>6107429</wp:posOffset>
                </wp:positionH>
                <wp:positionV relativeFrom="paragraph">
                  <wp:posOffset>249555</wp:posOffset>
                </wp:positionV>
                <wp:extent cx="2238375" cy="542925"/>
                <wp:effectExtent l="0" t="0" r="0" b="0"/>
                <wp:wrapNone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AB8F54" w14:textId="32527EB3" w:rsidR="005F2B99" w:rsidRPr="008D6CD2" w:rsidRDefault="00DE7A27" w:rsidP="005F2B99">
                            <w:pP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E7A27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Significant Individuals from the Local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91EA5" id="Text Box 214" o:spid="_x0000_s1058" type="#_x0000_t202" style="position:absolute;left:0;text-align:left;margin-left:480.9pt;margin-top:19.65pt;width:176.25pt;height:42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" filled="f" stroked="f" strokeweight=".5pt">
                <v:textbox>
                  <w:txbxContent>
                    <w:p w14:paraId="47AB8F54" w14:textId="32527EB3" w:rsidR="005F2B99" w:rsidRPr="008D6CD2" w:rsidRDefault="00DE7A27" w:rsidP="005F2B99">
                      <w:pPr>
                        <w:jc w:val="lef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DE7A27">
                        <w:rPr>
                          <w:b/>
                          <w:bCs/>
                          <w:color w:val="FFFFFF" w:themeColor="background1"/>
                        </w:rPr>
                        <w:t>Significant Individuals from the Local Community</w:t>
                      </w:r>
                    </w:p>
                  </w:txbxContent>
                </v:textbox>
              </v:shape>
            </w:pict>
          </mc:Fallback>
        </mc:AlternateContent>
      </w:r>
      <w:r w:rsidR="005F2B99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B53DC81" wp14:editId="6DE2C521">
                <wp:simplePos x="0" y="0"/>
                <wp:positionH relativeFrom="column">
                  <wp:posOffset>3802380</wp:posOffset>
                </wp:positionH>
                <wp:positionV relativeFrom="paragraph">
                  <wp:posOffset>840105</wp:posOffset>
                </wp:positionV>
                <wp:extent cx="2152650" cy="933450"/>
                <wp:effectExtent l="0" t="0" r="0" b="0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933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A411A3" w14:textId="3F113F15" w:rsidR="005F2B99" w:rsidRPr="008D6CD2" w:rsidRDefault="005F2B99" w:rsidP="005F2B99">
                            <w:pPr>
                              <w:jc w:val="left"/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</w:pPr>
                            <w:r w:rsidRPr="005F2B99">
                              <w:rPr>
                                <w:i/>
                                <w:iCs/>
                                <w:color w:val="1C1C1C" w:themeColor="text1"/>
                                <w:sz w:val="24"/>
                                <w:szCs w:val="24"/>
                              </w:rPr>
                              <w:t>(Insert key buildings or sites in the local area that have historical importance.)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3DC81" id="Text Box 213" o:spid="_x0000_s1059" type="#_x0000_t202" style="position:absolute;left:0;text-align:left;margin-left:299.4pt;margin-top:66.15pt;width:169.5pt;height:73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" filled="f" stroked="f" strokeweight=".5pt">
                <v:textbox>
                  <w:txbxContent>
                    <w:p w14:paraId="41A411A3" w14:textId="3F113F15" w:rsidR="005F2B99" w:rsidRPr="008D6CD2" w:rsidRDefault="005F2B99" w:rsidP="005F2B99">
                      <w:pPr>
                        <w:jc w:val="left"/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</w:pPr>
                      <w:r w:rsidRPr="005F2B99">
                        <w:rPr>
                          <w:i/>
                          <w:iCs/>
                          <w:color w:val="1C1C1C" w:themeColor="text1"/>
                          <w:sz w:val="24"/>
                          <w:szCs w:val="24"/>
                        </w:rPr>
                        <w:t>(Insert key buildings or sites in the local area that have historical importance.)</w:t>
                      </w:r>
                    </w:p>
                  </w:txbxContent>
                </v:textbox>
              </v:shape>
            </w:pict>
          </mc:Fallback>
        </mc:AlternateContent>
      </w:r>
      <w:r w:rsidR="005F2B99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CA8ACF1" wp14:editId="7D9E5823">
                <wp:simplePos x="0" y="0"/>
                <wp:positionH relativeFrom="column">
                  <wp:posOffset>3716655</wp:posOffset>
                </wp:positionH>
                <wp:positionV relativeFrom="paragraph">
                  <wp:posOffset>240030</wp:posOffset>
                </wp:positionV>
                <wp:extent cx="2133600" cy="542925"/>
                <wp:effectExtent l="0" t="0" r="0" b="0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474D6C" w14:textId="5D52EA64" w:rsidR="005F2B99" w:rsidRPr="008D6CD2" w:rsidRDefault="00DE7A27" w:rsidP="005F2B99">
                            <w:pP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E7A27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Examples of Heritage in the Locality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8ACF1" id="Text Box 212" o:spid="_x0000_s1060" type="#_x0000_t202" style="position:absolute;left:0;text-align:left;margin-left:292.65pt;margin-top:18.9pt;width:168pt;height:42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" filled="f" stroked="f" strokeweight=".5pt">
                <v:textbox>
                  <w:txbxContent>
                    <w:p w14:paraId="30474D6C" w14:textId="5D52EA64" w:rsidR="005F2B99" w:rsidRPr="008D6CD2" w:rsidRDefault="00DE7A27" w:rsidP="005F2B99">
                      <w:pPr>
                        <w:jc w:val="lef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DE7A27">
                        <w:rPr>
                          <w:b/>
                          <w:bCs/>
                          <w:color w:val="FFFFFF" w:themeColor="background1"/>
                        </w:rPr>
                        <w:t>Examples of Heritage in the Locality</w:t>
                      </w:r>
                    </w:p>
                  </w:txbxContent>
                </v:textbox>
              </v:shape>
            </w:pict>
          </mc:Fallback>
        </mc:AlternateContent>
      </w:r>
      <w:r w:rsidR="008D6CD2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1885B74" wp14:editId="00B68F25">
                <wp:simplePos x="0" y="0"/>
                <wp:positionH relativeFrom="column">
                  <wp:posOffset>1304925</wp:posOffset>
                </wp:positionH>
                <wp:positionV relativeFrom="paragraph">
                  <wp:posOffset>2971800</wp:posOffset>
                </wp:positionV>
                <wp:extent cx="2419350" cy="752475"/>
                <wp:effectExtent l="0" t="0" r="0" b="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5012B5" w14:textId="7E7AF59E" w:rsidR="008D6CD2" w:rsidRPr="00306189" w:rsidRDefault="008D6CD2" w:rsidP="008D6CD2">
                            <w:pPr>
                              <w:jc w:val="left"/>
                              <w:rPr>
                                <w:color w:val="auto"/>
                              </w:rPr>
                            </w:pPr>
                            <w:r w:rsidRPr="008D6CD2">
                              <w:rPr>
                                <w:color w:val="auto"/>
                              </w:rPr>
                              <w:t>A time that can be remembered by people who are still alive.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85B74" id="Text Box 201" o:spid="_x0000_s1061" type="#_x0000_t202" style="position:absolute;left:0;text-align:left;margin-left:102.75pt;margin-top:234pt;width:190.5pt;height:59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" filled="f" stroked="f" strokeweight=".5pt">
                <v:textbox>
                  <w:txbxContent>
                    <w:p w14:paraId="205012B5" w14:textId="7E7AF59E" w:rsidR="008D6CD2" w:rsidRPr="00306189" w:rsidRDefault="008D6CD2" w:rsidP="008D6CD2">
                      <w:pPr>
                        <w:jc w:val="left"/>
                        <w:rPr>
                          <w:color w:val="auto"/>
                        </w:rPr>
                      </w:pPr>
                      <w:r w:rsidRPr="008D6CD2">
                        <w:rPr>
                          <w:color w:val="auto"/>
                        </w:rPr>
                        <w:t>A time that can be remembered by people who are still alive.</w:t>
                      </w:r>
                    </w:p>
                  </w:txbxContent>
                </v:textbox>
              </v:shape>
            </w:pict>
          </mc:Fallback>
        </mc:AlternateContent>
      </w:r>
      <w:r w:rsidR="008D6CD2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922F40B" wp14:editId="11A9873C">
                <wp:simplePos x="0" y="0"/>
                <wp:positionH relativeFrom="column">
                  <wp:posOffset>1905</wp:posOffset>
                </wp:positionH>
                <wp:positionV relativeFrom="paragraph">
                  <wp:posOffset>3783330</wp:posOffset>
                </wp:positionV>
                <wp:extent cx="1266825" cy="9334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933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D8579C" w14:textId="0F34F644" w:rsidR="00306189" w:rsidRPr="005F2B99" w:rsidRDefault="008D6CD2" w:rsidP="006437FA">
                            <w:pPr>
                              <w:jc w:val="left"/>
                              <w:rPr>
                                <w:b/>
                                <w:bCs/>
                                <w:color w:val="C36213" w:themeColor="accent2" w:themeShade="BF"/>
                              </w:rPr>
                            </w:pPr>
                            <w:r w:rsidRPr="005F2B99">
                              <w:rPr>
                                <w:b/>
                                <w:bCs/>
                                <w:color w:val="C36213" w:themeColor="accent2" w:themeShade="BF"/>
                              </w:rPr>
                              <w:t xml:space="preserve">beyond </w:t>
                            </w:r>
                            <w:r w:rsidR="00306189" w:rsidRPr="005F2B99">
                              <w:rPr>
                                <w:b/>
                                <w:bCs/>
                                <w:color w:val="C36213" w:themeColor="accent2" w:themeShade="BF"/>
                              </w:rPr>
                              <w:t>living memory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2F40B" id="Text Box 19" o:spid="_x0000_s1062" type="#_x0000_t202" style="position:absolute;left:0;text-align:left;margin-left:.15pt;margin-top:297.9pt;width:99.75pt;height:73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" filled="f" stroked="f" strokeweight=".5pt">
                <v:textbox>
                  <w:txbxContent>
                    <w:p w14:paraId="1FD8579C" w14:textId="0F34F644" w:rsidR="00306189" w:rsidRPr="005F2B99" w:rsidRDefault="008D6CD2" w:rsidP="006437FA">
                      <w:pPr>
                        <w:jc w:val="left"/>
                        <w:rPr>
                          <w:b/>
                          <w:bCs/>
                          <w:color w:val="C36213" w:themeColor="accent2" w:themeShade="BF"/>
                        </w:rPr>
                      </w:pPr>
                      <w:r w:rsidRPr="005F2B99">
                        <w:rPr>
                          <w:b/>
                          <w:bCs/>
                          <w:color w:val="C36213" w:themeColor="accent2" w:themeShade="BF"/>
                        </w:rPr>
                        <w:t xml:space="preserve">beyond </w:t>
                      </w:r>
                      <w:r w:rsidR="00306189" w:rsidRPr="005F2B99">
                        <w:rPr>
                          <w:b/>
                          <w:bCs/>
                          <w:color w:val="C36213" w:themeColor="accent2" w:themeShade="BF"/>
                        </w:rPr>
                        <w:t>living memory</w:t>
                      </w:r>
                    </w:p>
                  </w:txbxContent>
                </v:textbox>
              </v:shape>
            </w:pict>
          </mc:Fallback>
        </mc:AlternateContent>
      </w:r>
      <w:r w:rsidR="008D6CD2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22AB525" wp14:editId="78F5889B">
                <wp:simplePos x="0" y="0"/>
                <wp:positionH relativeFrom="column">
                  <wp:posOffset>19050</wp:posOffset>
                </wp:positionH>
                <wp:positionV relativeFrom="paragraph">
                  <wp:posOffset>2219325</wp:posOffset>
                </wp:positionV>
                <wp:extent cx="1228725" cy="33337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7B73F2" w14:textId="77777777" w:rsidR="00306189" w:rsidRPr="005F2B99" w:rsidRDefault="00306189" w:rsidP="00306189">
                            <w:pPr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5F2B99">
                              <w:rPr>
                                <w:b/>
                                <w:bCs/>
                                <w:color w:val="C00000"/>
                              </w:rPr>
                              <w:t>heritage trail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AB525" id="Text Box 17" o:spid="_x0000_s1063" type="#_x0000_t202" style="position:absolute;left:0;text-align:left;margin-left:1.5pt;margin-top:174.75pt;width:96.75pt;height:26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" filled="f" stroked="f" strokeweight=".5pt">
                <v:textbox>
                  <w:txbxContent>
                    <w:p w14:paraId="077B73F2" w14:textId="77777777" w:rsidR="00306189" w:rsidRPr="005F2B99" w:rsidRDefault="00306189" w:rsidP="00306189">
                      <w:pPr>
                        <w:rPr>
                          <w:b/>
                          <w:bCs/>
                          <w:color w:val="C00000"/>
                        </w:rPr>
                      </w:pPr>
                      <w:r w:rsidRPr="005F2B99">
                        <w:rPr>
                          <w:b/>
                          <w:bCs/>
                          <w:color w:val="C00000"/>
                        </w:rPr>
                        <w:t>heritage trail</w:t>
                      </w:r>
                    </w:p>
                  </w:txbxContent>
                </v:textbox>
              </v:shape>
            </w:pict>
          </mc:Fallback>
        </mc:AlternateContent>
      </w:r>
      <w:r w:rsidR="008D6CD2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E6C922D" wp14:editId="36D2B85D">
                <wp:simplePos x="0" y="0"/>
                <wp:positionH relativeFrom="column">
                  <wp:posOffset>19685</wp:posOffset>
                </wp:positionH>
                <wp:positionV relativeFrom="paragraph">
                  <wp:posOffset>3219450</wp:posOffset>
                </wp:positionV>
                <wp:extent cx="1266825" cy="33337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9D516B" w14:textId="77777777" w:rsidR="00306189" w:rsidRPr="008D6CD2" w:rsidRDefault="00306189" w:rsidP="00306189">
                            <w:pPr>
                              <w:rPr>
                                <w:b/>
                                <w:bCs/>
                                <w:color w:val="00B050"/>
                              </w:rPr>
                            </w:pPr>
                            <w:r w:rsidRPr="008D6CD2">
                              <w:rPr>
                                <w:b/>
                                <w:bCs/>
                                <w:color w:val="00B050"/>
                              </w:rPr>
                              <w:t>living memory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C922D" id="Text Box 18" o:spid="_x0000_s1064" type="#_x0000_t202" style="position:absolute;left:0;text-align:left;margin-left:1.55pt;margin-top:253.5pt;width:99.75pt;height:26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" filled="f" stroked="f" strokeweight=".5pt">
                <v:textbox>
                  <w:txbxContent>
                    <w:p w14:paraId="119D516B" w14:textId="77777777" w:rsidR="00306189" w:rsidRPr="008D6CD2" w:rsidRDefault="00306189" w:rsidP="00306189">
                      <w:pPr>
                        <w:rPr>
                          <w:b/>
                          <w:bCs/>
                          <w:color w:val="00B050"/>
                        </w:rPr>
                      </w:pPr>
                      <w:r w:rsidRPr="008D6CD2">
                        <w:rPr>
                          <w:b/>
                          <w:bCs/>
                          <w:color w:val="00B050"/>
                        </w:rPr>
                        <w:t>living memory</w:t>
                      </w:r>
                    </w:p>
                  </w:txbxContent>
                </v:textbox>
              </v:shape>
            </w:pict>
          </mc:Fallback>
        </mc:AlternateContent>
      </w:r>
      <w:r w:rsidR="00306189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CCE31A" wp14:editId="283906F2">
                <wp:simplePos x="0" y="0"/>
                <wp:positionH relativeFrom="column">
                  <wp:posOffset>38735</wp:posOffset>
                </wp:positionH>
                <wp:positionV relativeFrom="paragraph">
                  <wp:posOffset>981075</wp:posOffset>
                </wp:positionV>
                <wp:extent cx="1085850" cy="33337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AE96DC" w14:textId="77777777" w:rsidR="00306189" w:rsidRPr="005F2B99" w:rsidRDefault="00306189" w:rsidP="00306189">
                            <w:pPr>
                              <w:rPr>
                                <w:b/>
                                <w:bCs/>
                                <w:color w:val="0070C0"/>
                              </w:rPr>
                            </w:pPr>
                            <w:r w:rsidRPr="005F2B99">
                              <w:rPr>
                                <w:b/>
                                <w:bCs/>
                                <w:color w:val="0070C0"/>
                              </w:rPr>
                              <w:t>heritage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CE31A" id="Text Box 16" o:spid="_x0000_s1065" type="#_x0000_t202" style="position:absolute;left:0;text-align:left;margin-left:3.05pt;margin-top:77.25pt;width:85.5pt;height:26.2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" filled="f" stroked="f" strokeweight=".5pt">
                <v:textbox>
                  <w:txbxContent>
                    <w:p w14:paraId="2FAE96DC" w14:textId="77777777" w:rsidR="00306189" w:rsidRPr="005F2B99" w:rsidRDefault="00306189" w:rsidP="00306189">
                      <w:pPr>
                        <w:rPr>
                          <w:b/>
                          <w:bCs/>
                          <w:color w:val="0070C0"/>
                        </w:rPr>
                      </w:pPr>
                      <w:r w:rsidRPr="005F2B99">
                        <w:rPr>
                          <w:b/>
                          <w:bCs/>
                          <w:color w:val="0070C0"/>
                        </w:rPr>
                        <w:t>heritage</w:t>
                      </w:r>
                    </w:p>
                  </w:txbxContent>
                </v:textbox>
              </v:shape>
            </w:pict>
          </mc:Fallback>
        </mc:AlternateContent>
      </w:r>
      <w:r w:rsidR="00EF7C2E" w:rsidRPr="00EF7C2E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C3D470" wp14:editId="32B9A58E">
                <wp:simplePos x="0" y="0"/>
                <wp:positionH relativeFrom="column">
                  <wp:posOffset>973455</wp:posOffset>
                </wp:positionH>
                <wp:positionV relativeFrom="paragraph">
                  <wp:posOffset>-6511925</wp:posOffset>
                </wp:positionV>
                <wp:extent cx="3705225" cy="6858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709CA1" w14:textId="77777777" w:rsidR="00EF7C2E" w:rsidRPr="00EF7C2E" w:rsidRDefault="00EF7C2E" w:rsidP="00EF7C2E">
                            <w:pPr>
                              <w:pStyle w:val="BodyCopyKS1KnowledgeOrganiser"/>
                            </w:pPr>
                            <w:r w:rsidRPr="00EF7C2E">
                              <w:t xml:space="preserve">There are four </w:t>
                            </w:r>
                            <w:r w:rsidRPr="00EF7C2E">
                              <w:rPr>
                                <w:rFonts w:cs="Twinkl SemiBold"/>
                                <w:bCs/>
                                <w:color w:val="E32B25"/>
                              </w:rPr>
                              <w:t>seasons</w:t>
                            </w:r>
                            <w:r w:rsidRPr="00EF7C2E">
                              <w:t xml:space="preserve"> each year, </w:t>
                            </w:r>
                            <w:r w:rsidRPr="00EF7C2E">
                              <w:rPr>
                                <w:rFonts w:cs="Twinkl SemiBold"/>
                                <w:bCs/>
                                <w:color w:val="218CE5"/>
                              </w:rPr>
                              <w:t>autumn</w:t>
                            </w:r>
                            <w:r w:rsidRPr="00EF7C2E">
                              <w:t xml:space="preserve">, </w:t>
                            </w:r>
                            <w:r w:rsidRPr="00EF7C2E">
                              <w:rPr>
                                <w:rFonts w:cs="Twinkl SemiBold"/>
                                <w:bCs/>
                                <w:color w:val="F0821A"/>
                              </w:rPr>
                              <w:t>winter</w:t>
                            </w:r>
                            <w:r w:rsidRPr="00EF7C2E">
                              <w:t xml:space="preserve">, spring and summer.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3D470" id="Text Box 25" o:spid="_x0000_s1066" type="#_x0000_t202" style="position:absolute;left:0;text-align:left;margin-left:76.65pt;margin-top:-512.75pt;width:291.75pt;height:5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" filled="f" stroked="f" strokeweight=".5pt">
                <v:textbox>
                  <w:txbxContent>
                    <w:p w14:paraId="0D709CA1" w14:textId="77777777" w:rsidR="00EF7C2E" w:rsidRPr="00EF7C2E" w:rsidRDefault="00EF7C2E" w:rsidP="00EF7C2E">
                      <w:pPr>
                        <w:pStyle w:val="BodyCopyKS1KnowledgeOrganiser"/>
                      </w:pPr>
                      <w:r w:rsidRPr="00EF7C2E">
                        <w:t xml:space="preserve">There are four </w:t>
                      </w:r>
                      <w:r w:rsidRPr="00EF7C2E">
                        <w:rPr>
                          <w:rFonts w:cs="Twinkl SemiBold"/>
                          <w:bCs/>
                          <w:color w:val="E32B25"/>
                        </w:rPr>
                        <w:t>seasons</w:t>
                      </w:r>
                      <w:r w:rsidRPr="00EF7C2E">
                        <w:t xml:space="preserve"> each year, </w:t>
                      </w:r>
                      <w:r w:rsidRPr="00EF7C2E">
                        <w:rPr>
                          <w:rFonts w:cs="Twinkl SemiBold"/>
                          <w:bCs/>
                          <w:color w:val="218CE5"/>
                        </w:rPr>
                        <w:t>autumn</w:t>
                      </w:r>
                      <w:r w:rsidRPr="00EF7C2E">
                        <w:t xml:space="preserve">, </w:t>
                      </w:r>
                      <w:r w:rsidRPr="00EF7C2E">
                        <w:rPr>
                          <w:rFonts w:cs="Twinkl SemiBold"/>
                          <w:bCs/>
                          <w:color w:val="F0821A"/>
                        </w:rPr>
                        <w:t>winter</w:t>
                      </w:r>
                      <w:r w:rsidRPr="00EF7C2E">
                        <w:t xml:space="preserve">, spring and summer. </w:t>
                      </w:r>
                    </w:p>
                  </w:txbxContent>
                </v:textbox>
              </v:shape>
            </w:pict>
          </mc:Fallback>
        </mc:AlternateContent>
      </w:r>
      <w:r w:rsidR="00EF7C2E" w:rsidRPr="00EF7C2E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10FC66" wp14:editId="01AF974C">
                <wp:simplePos x="0" y="0"/>
                <wp:positionH relativeFrom="column">
                  <wp:posOffset>-64770</wp:posOffset>
                </wp:positionH>
                <wp:positionV relativeFrom="paragraph">
                  <wp:posOffset>-5512435</wp:posOffset>
                </wp:positionV>
                <wp:extent cx="838200" cy="3619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9D76DB" w14:textId="77777777" w:rsidR="00EF7C2E" w:rsidRPr="00BA153F" w:rsidRDefault="00EF7C2E" w:rsidP="00EF7C2E">
                            <w:pPr>
                              <w:pStyle w:val="HeaderBarKS1KnowledgeOrganiser"/>
                              <w:jc w:val="left"/>
                              <w:rPr>
                                <w:color w:val="0077B2"/>
                                <w:sz w:val="28"/>
                              </w:rPr>
                            </w:pPr>
                            <w:r w:rsidRPr="00BA153F">
                              <w:rPr>
                                <w:color w:val="0077B2"/>
                                <w:sz w:val="28"/>
                              </w:rPr>
                              <w:t>autumn</w:t>
                            </w:r>
                          </w:p>
                          <w:p w14:paraId="4AE5577F" w14:textId="77777777" w:rsidR="00EF7C2E" w:rsidRDefault="00EF7C2E" w:rsidP="00EF7C2E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0FC66" id="Text Box 21" o:spid="_x0000_s1067" type="#_x0000_t202" style="position:absolute;left:0;text-align:left;margin-left:-5.1pt;margin-top:-434.05pt;width:66pt;height:2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" filled="f" stroked="f" strokeweight=".5pt">
                <v:textbox>
                  <w:txbxContent>
                    <w:p w14:paraId="039D76DB" w14:textId="77777777" w:rsidR="00EF7C2E" w:rsidRPr="00BA153F" w:rsidRDefault="00EF7C2E" w:rsidP="00EF7C2E">
                      <w:pPr>
                        <w:pStyle w:val="HeaderBarKS1KnowledgeOrganiser"/>
                        <w:jc w:val="left"/>
                        <w:rPr>
                          <w:color w:val="0077B2"/>
                          <w:sz w:val="28"/>
                        </w:rPr>
                      </w:pPr>
                      <w:r w:rsidRPr="00BA153F">
                        <w:rPr>
                          <w:color w:val="0077B2"/>
                          <w:sz w:val="28"/>
                        </w:rPr>
                        <w:t>autumn</w:t>
                      </w:r>
                    </w:p>
                    <w:p w14:paraId="4AE5577F" w14:textId="77777777" w:rsidR="00EF7C2E" w:rsidRDefault="00EF7C2E" w:rsidP="00EF7C2E">
                      <w:pPr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 w:rsidR="00EF7C2E" w:rsidRPr="00EF7C2E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4BE19A" wp14:editId="6E8AFEF4">
                <wp:simplePos x="0" y="0"/>
                <wp:positionH relativeFrom="column">
                  <wp:posOffset>-64770</wp:posOffset>
                </wp:positionH>
                <wp:positionV relativeFrom="paragraph">
                  <wp:posOffset>-6379210</wp:posOffset>
                </wp:positionV>
                <wp:extent cx="2333625" cy="37147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6840C7" w14:textId="77777777" w:rsidR="00EF7C2E" w:rsidRPr="00EF7C2E" w:rsidRDefault="00EF7C2E" w:rsidP="00EF7C2E">
                            <w:pPr>
                              <w:pStyle w:val="HeaderBarKS1KnowledgeOrganiser"/>
                              <w:jc w:val="left"/>
                              <w:rPr>
                                <w:b w:val="0"/>
                                <w:color w:val="F0821A"/>
                                <w:sz w:val="28"/>
                              </w:rPr>
                            </w:pPr>
                            <w:r>
                              <w:rPr>
                                <w:color w:val="E32B25"/>
                                <w:sz w:val="28"/>
                              </w:rPr>
                              <w:t>s</w:t>
                            </w:r>
                            <w:r w:rsidRPr="00BA153F">
                              <w:rPr>
                                <w:color w:val="E32B25"/>
                                <w:sz w:val="28"/>
                              </w:rPr>
                              <w:t>easons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BE19A" id="Text Box 20" o:spid="_x0000_s1068" type="#_x0000_t202" style="position:absolute;left:0;text-align:left;margin-left:-5.1pt;margin-top:-502.3pt;width:183.75pt;height:29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" filled="f" stroked="f" strokeweight=".5pt">
                <v:textbox>
                  <w:txbxContent>
                    <w:p w14:paraId="386840C7" w14:textId="77777777" w:rsidR="00EF7C2E" w:rsidRPr="00EF7C2E" w:rsidRDefault="00EF7C2E" w:rsidP="00EF7C2E">
                      <w:pPr>
                        <w:pStyle w:val="HeaderBarKS1KnowledgeOrganiser"/>
                        <w:jc w:val="left"/>
                        <w:rPr>
                          <w:b w:val="0"/>
                          <w:color w:val="F0821A"/>
                          <w:sz w:val="28"/>
                        </w:rPr>
                      </w:pPr>
                      <w:r>
                        <w:rPr>
                          <w:color w:val="E32B25"/>
                          <w:sz w:val="28"/>
                        </w:rPr>
                        <w:t>s</w:t>
                      </w:r>
                      <w:r w:rsidRPr="00BA153F">
                        <w:rPr>
                          <w:color w:val="E32B25"/>
                          <w:sz w:val="28"/>
                        </w:rPr>
                        <w:t>easons</w:t>
                      </w:r>
                    </w:p>
                  </w:txbxContent>
                </v:textbox>
              </v:shape>
            </w:pict>
          </mc:Fallback>
        </mc:AlternateContent>
      </w:r>
      <w:r w:rsidR="007D3708" w:rsidRPr="00EF7C2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16F534" wp14:editId="5864CFDB">
                <wp:simplePos x="0" y="0"/>
                <wp:positionH relativeFrom="page">
                  <wp:align>right</wp:align>
                </wp:positionH>
                <wp:positionV relativeFrom="page">
                  <wp:align>bottom</wp:align>
                </wp:positionV>
                <wp:extent cx="10691495" cy="804545"/>
                <wp:effectExtent l="0" t="0" r="0" b="0"/>
                <wp:wrapNone/>
                <wp:docPr id="1" name="Rectangle 1">
                  <a:hlinkClick xmlns:a="http://schemas.openxmlformats.org/drawingml/2006/main" r:id="rId12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1495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E31D1" id="Rectangle 1" o:spid="_x0000_s1026" href="https://www.twinkl.co.uk/resources/ks2-subjects/ks2-history/knowledge-organisers-history-subjects-key-stage-2-year-3-4-5-6" style="position:absolute;margin-left:790.65pt;margin-top:0;width:841.85pt;height:63.3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" o:button="t" filled="f" stroked="f" strokeweight="1pt">
                <v:fill o:detectmouseclick="t"/>
                <w10:wrap anchorx="page" anchory="page"/>
              </v:rect>
            </w:pict>
          </mc:Fallback>
        </mc:AlternateContent>
      </w:r>
    </w:p>
    <w:sectPr w:rsidR="00B8626B" w:rsidRPr="00155FDC" w:rsidSect="004F400C">
      <w:headerReference w:type="even" r:id="rId13"/>
      <w:headerReference w:type="default" r:id="rId14"/>
      <w:footerReference w:type="default" r:id="rId15"/>
      <w:pgSz w:w="16838" w:h="11906" w:orient="landscape" w:code="9"/>
      <w:pgMar w:top="567" w:right="567" w:bottom="1361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BCBF4" w14:textId="77777777" w:rsidR="00B13DEB" w:rsidRDefault="00B13DEB" w:rsidP="00DD5720">
      <w:r>
        <w:separator/>
      </w:r>
    </w:p>
  </w:endnote>
  <w:endnote w:type="continuationSeparator" w:id="0">
    <w:p w14:paraId="5659B793" w14:textId="77777777" w:rsidR="00B13DEB" w:rsidRDefault="00B13DEB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9340AAC-FFD5-4DFD-B917-10BD0D91798E}"/>
    <w:embedBold r:id="rId2" w:fontKey="{683CBBB4-C7EA-48D2-A053-DDA7CCE7EC46}"/>
    <w:embedItalic r:id="rId3" w:fontKey="{E02FF753-6407-4B97-99FF-06A8964F0E9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4" w:fontKey="{7BB26394-EC6A-4C1C-81F7-0310F8E54C54}"/>
    <w:embedBold r:id="rId5" w:fontKey="{6BFF4E6F-0956-49F0-9C1C-D0E6F52F3439}"/>
    <w:embedItalic r:id="rId6" w:fontKey="{FE3301FB-AB52-44DA-B90B-571D56E2F7DF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A4E334D1-A869-4433-89B8-5F7EA93FD50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7335B" w14:textId="6C567743" w:rsidR="00DC190B" w:rsidRDefault="00DC190B" w:rsidP="003D26A6">
    <w:pPr>
      <w:pStyle w:val="Header"/>
    </w:pPr>
  </w:p>
  <w:p w14:paraId="4289ED0B" w14:textId="77777777" w:rsidR="007215F9" w:rsidRDefault="00251AB0" w:rsidP="00251AB0">
    <w:pPr>
      <w:pStyle w:val="Footer"/>
      <w:tabs>
        <w:tab w:val="clear" w:pos="4513"/>
        <w:tab w:val="clear" w:pos="9026"/>
        <w:tab w:val="left" w:pos="399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4886A" w14:textId="77777777" w:rsidR="00B13DEB" w:rsidRDefault="00B13DEB" w:rsidP="00DD5720">
      <w:r>
        <w:separator/>
      </w:r>
    </w:p>
  </w:footnote>
  <w:footnote w:type="continuationSeparator" w:id="0">
    <w:p w14:paraId="16AB848B" w14:textId="77777777" w:rsidR="00B13DEB" w:rsidRDefault="00B13DEB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DA7A6" w14:textId="7078BA7A" w:rsidR="004F400C" w:rsidRDefault="00F05875">
    <w:pPr>
      <w:pStyle w:val="Header"/>
    </w:pPr>
    <w:r>
      <w:rPr>
        <w:noProof/>
      </w:rPr>
      <w:drawing>
        <wp:anchor distT="0" distB="0" distL="114300" distR="114300" simplePos="0" relativeHeight="251670528" behindDoc="1" locked="0" layoutInCell="1" allowOverlap="1" wp14:anchorId="4515C3EE" wp14:editId="6940D768">
          <wp:simplePos x="0" y="0"/>
          <wp:positionH relativeFrom="column">
            <wp:posOffset>-360357</wp:posOffset>
          </wp:positionH>
          <wp:positionV relativeFrom="page">
            <wp:posOffset>9525</wp:posOffset>
          </wp:positionV>
          <wp:extent cx="10691485" cy="7558405"/>
          <wp:effectExtent l="0" t="0" r="0" b="444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8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400C" w:rsidRPr="004F400C"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06917141" wp14:editId="14B27001">
              <wp:simplePos x="0" y="0"/>
              <wp:positionH relativeFrom="margin">
                <wp:posOffset>0</wp:posOffset>
              </wp:positionH>
              <wp:positionV relativeFrom="paragraph">
                <wp:posOffset>192405</wp:posOffset>
              </wp:positionV>
              <wp:extent cx="9029700" cy="276225"/>
              <wp:effectExtent l="0" t="0" r="0" b="9525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9700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5BA346" w14:textId="582D2EAF" w:rsidR="00F05875" w:rsidRPr="006F1B58" w:rsidRDefault="00F05875" w:rsidP="00F05875">
                          <w:pPr>
                            <w:spacing w:line="240" w:lineRule="auto"/>
                            <w:rPr>
                              <w:b/>
                              <w:color w:val="FFFFFF" w:themeColor="background1"/>
                              <w:sz w:val="28"/>
                            </w:rPr>
                          </w:pPr>
                          <w:r w:rsidRPr="00434F6A">
                            <w:rPr>
                              <w:b/>
                              <w:color w:val="FFFFFF" w:themeColor="background1"/>
                              <w:sz w:val="28"/>
                            </w:rPr>
                            <w:t xml:space="preserve">Local History Knowledge Organiser </w:t>
                          </w:r>
                          <w:r w:rsidR="0094397C" w:rsidRPr="0094397C">
                            <w:rPr>
                              <w:b/>
                              <w:color w:val="FFFFFF" w:themeColor="background1"/>
                              <w:sz w:val="28"/>
                            </w:rPr>
                            <w:t>–</w:t>
                          </w:r>
                          <w:r w:rsidRPr="00434F6A">
                            <w:rPr>
                              <w:b/>
                              <w:color w:val="FFFFFF" w:themeColor="background1"/>
                              <w:sz w:val="28"/>
                            </w:rPr>
                            <w:t xml:space="preserve"> (Insert name of local area</w:t>
                          </w:r>
                          <w:r>
                            <w:rPr>
                              <w:b/>
                              <w:color w:val="FFFFFF" w:themeColor="background1"/>
                              <w:sz w:val="28"/>
                            </w:rPr>
                            <w:t>.)</w:t>
                          </w:r>
                        </w:p>
                        <w:p w14:paraId="340D00BF" w14:textId="08470370" w:rsidR="004F400C" w:rsidRPr="006F1B58" w:rsidRDefault="004F400C" w:rsidP="004F400C">
                          <w:pPr>
                            <w:spacing w:line="240" w:lineRule="auto"/>
                            <w:rPr>
                              <w:b/>
                              <w:color w:val="FFFFFF" w:themeColor="background1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9171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69" type="#_x0000_t202" style="position:absolute;left:0;text-align:left;margin-left:0;margin-top:15.15pt;width:711pt;height:2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" filled="f" stroked="f">
              <v:textbox inset="0,0,0,0">
                <w:txbxContent>
                  <w:p w14:paraId="275BA346" w14:textId="582D2EAF" w:rsidR="00F05875" w:rsidRPr="006F1B58" w:rsidRDefault="00F05875" w:rsidP="00F05875">
                    <w:pPr>
                      <w:spacing w:line="240" w:lineRule="auto"/>
                      <w:rPr>
                        <w:b/>
                        <w:color w:val="FFFFFF" w:themeColor="background1"/>
                        <w:sz w:val="28"/>
                      </w:rPr>
                    </w:pPr>
                    <w:r w:rsidRPr="00434F6A">
                      <w:rPr>
                        <w:b/>
                        <w:color w:val="FFFFFF" w:themeColor="background1"/>
                        <w:sz w:val="28"/>
                      </w:rPr>
                      <w:t xml:space="preserve">Local History Knowledge Organiser </w:t>
                    </w:r>
                    <w:r w:rsidR="0094397C" w:rsidRPr="0094397C">
                      <w:rPr>
                        <w:b/>
                        <w:color w:val="FFFFFF" w:themeColor="background1"/>
                        <w:sz w:val="28"/>
                      </w:rPr>
                      <w:t>–</w:t>
                    </w:r>
                    <w:r w:rsidRPr="00434F6A">
                      <w:rPr>
                        <w:b/>
                        <w:color w:val="FFFFFF" w:themeColor="background1"/>
                        <w:sz w:val="28"/>
                      </w:rPr>
                      <w:t xml:space="preserve"> (Insert name of local area</w:t>
                    </w:r>
                    <w:r>
                      <w:rPr>
                        <w:b/>
                        <w:color w:val="FFFFFF" w:themeColor="background1"/>
                        <w:sz w:val="28"/>
                      </w:rPr>
                      <w:t>.)</w:t>
                    </w:r>
                  </w:p>
                  <w:p w14:paraId="340D00BF" w14:textId="08470370" w:rsidR="004F400C" w:rsidRPr="006F1B58" w:rsidRDefault="004F400C" w:rsidP="004F400C">
                    <w:pPr>
                      <w:spacing w:line="240" w:lineRule="auto"/>
                      <w:rPr>
                        <w:b/>
                        <w:color w:val="FFFFFF" w:themeColor="background1"/>
                        <w:sz w:val="2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4F400C" w:rsidRPr="004F400C"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1C7FA258" wp14:editId="6296DDF8">
              <wp:simplePos x="0" y="0"/>
              <wp:positionH relativeFrom="margin">
                <wp:posOffset>7317105</wp:posOffset>
              </wp:positionH>
              <wp:positionV relativeFrom="paragraph">
                <wp:posOffset>192736</wp:posOffset>
              </wp:positionV>
              <wp:extent cx="2647950" cy="276225"/>
              <wp:effectExtent l="0" t="0" r="0" b="9525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47950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A54705" w14:textId="507326BC" w:rsidR="00F05875" w:rsidRPr="006F1B58" w:rsidRDefault="00F05875" w:rsidP="00F05875">
                          <w:pPr>
                            <w:spacing w:line="240" w:lineRule="auto"/>
                            <w:jc w:val="right"/>
                            <w:rPr>
                              <w:b/>
                              <w:color w:val="FFFFFF" w:themeColor="background1"/>
                              <w:sz w:val="28"/>
                            </w:rPr>
                          </w:pPr>
                          <w:r w:rsidRPr="00434F6A">
                            <w:rPr>
                              <w:b/>
                              <w:color w:val="FFFFFF" w:themeColor="background1"/>
                              <w:sz w:val="28"/>
                            </w:rPr>
                            <w:t xml:space="preserve">(Insert </w:t>
                          </w:r>
                          <w:r w:rsidR="0094397C">
                            <w:rPr>
                              <w:b/>
                              <w:color w:val="FFFFFF" w:themeColor="background1"/>
                              <w:sz w:val="28"/>
                            </w:rPr>
                            <w:t>y</w:t>
                          </w:r>
                          <w:r w:rsidRPr="00434F6A">
                            <w:rPr>
                              <w:b/>
                              <w:color w:val="FFFFFF" w:themeColor="background1"/>
                              <w:sz w:val="28"/>
                            </w:rPr>
                            <w:t xml:space="preserve">ear </w:t>
                          </w:r>
                          <w:r w:rsidR="0094397C">
                            <w:rPr>
                              <w:b/>
                              <w:color w:val="FFFFFF" w:themeColor="background1"/>
                              <w:sz w:val="28"/>
                            </w:rPr>
                            <w:t>g</w:t>
                          </w:r>
                          <w:r w:rsidRPr="00434F6A">
                            <w:rPr>
                              <w:b/>
                              <w:color w:val="FFFFFF" w:themeColor="background1"/>
                              <w:sz w:val="28"/>
                            </w:rPr>
                            <w:t>roup.)</w:t>
                          </w:r>
                        </w:p>
                        <w:p w14:paraId="16630DFD" w14:textId="13DA0959" w:rsidR="004F400C" w:rsidRPr="006F1B58" w:rsidRDefault="004F400C" w:rsidP="004F400C">
                          <w:pPr>
                            <w:spacing w:line="240" w:lineRule="auto"/>
                            <w:jc w:val="right"/>
                            <w:rPr>
                              <w:b/>
                              <w:color w:val="FFFFFF" w:themeColor="background1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7FA258" id="_x0000_s1070" type="#_x0000_t202" style="position:absolute;left:0;text-align:left;margin-left:576.15pt;margin-top:15.2pt;width:208.5pt;height:21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" filled="f" stroked="f">
              <v:textbox inset="0,0,0,0">
                <w:txbxContent>
                  <w:p w14:paraId="2EA54705" w14:textId="507326BC" w:rsidR="00F05875" w:rsidRPr="006F1B58" w:rsidRDefault="00F05875" w:rsidP="00F05875">
                    <w:pPr>
                      <w:spacing w:line="240" w:lineRule="auto"/>
                      <w:jc w:val="right"/>
                      <w:rPr>
                        <w:b/>
                        <w:color w:val="FFFFFF" w:themeColor="background1"/>
                        <w:sz w:val="28"/>
                      </w:rPr>
                    </w:pPr>
                    <w:r w:rsidRPr="00434F6A">
                      <w:rPr>
                        <w:b/>
                        <w:color w:val="FFFFFF" w:themeColor="background1"/>
                        <w:sz w:val="28"/>
                      </w:rPr>
                      <w:t xml:space="preserve">(Insert </w:t>
                    </w:r>
                    <w:r w:rsidR="0094397C">
                      <w:rPr>
                        <w:b/>
                        <w:color w:val="FFFFFF" w:themeColor="background1"/>
                        <w:sz w:val="28"/>
                      </w:rPr>
                      <w:t>y</w:t>
                    </w:r>
                    <w:r w:rsidRPr="00434F6A">
                      <w:rPr>
                        <w:b/>
                        <w:color w:val="FFFFFF" w:themeColor="background1"/>
                        <w:sz w:val="28"/>
                      </w:rPr>
                      <w:t xml:space="preserve">ear </w:t>
                    </w:r>
                    <w:r w:rsidR="0094397C">
                      <w:rPr>
                        <w:b/>
                        <w:color w:val="FFFFFF" w:themeColor="background1"/>
                        <w:sz w:val="28"/>
                      </w:rPr>
                      <w:t>g</w:t>
                    </w:r>
                    <w:r w:rsidRPr="00434F6A">
                      <w:rPr>
                        <w:b/>
                        <w:color w:val="FFFFFF" w:themeColor="background1"/>
                        <w:sz w:val="28"/>
                      </w:rPr>
                      <w:t>roup.)</w:t>
                    </w:r>
                  </w:p>
                  <w:p w14:paraId="16630DFD" w14:textId="13DA0959" w:rsidR="004F400C" w:rsidRPr="006F1B58" w:rsidRDefault="004F400C" w:rsidP="004F400C">
                    <w:pPr>
                      <w:spacing w:line="240" w:lineRule="auto"/>
                      <w:jc w:val="right"/>
                      <w:rPr>
                        <w:b/>
                        <w:color w:val="FFFFFF" w:themeColor="background1"/>
                        <w:sz w:val="2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88850" w14:textId="1FBAF5BB" w:rsidR="008B5736" w:rsidRDefault="006F1B58" w:rsidP="00511878">
    <w:pPr>
      <w:pStyle w:val="Header"/>
      <w:tabs>
        <w:tab w:val="clear" w:pos="4513"/>
        <w:tab w:val="clear" w:pos="9026"/>
        <w:tab w:val="left" w:pos="14985"/>
        <w:tab w:val="right" w:pos="15704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ABC71E2" wp14:editId="58D7683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96937" cy="7557770"/>
          <wp:effectExtent l="0" t="0" r="9525" b="508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6937" cy="7557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1878" w:rsidRPr="00511878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C806091" wp14:editId="717268EC">
              <wp:simplePos x="0" y="0"/>
              <wp:positionH relativeFrom="margin">
                <wp:posOffset>0</wp:posOffset>
              </wp:positionH>
              <wp:positionV relativeFrom="paragraph">
                <wp:posOffset>179070</wp:posOffset>
              </wp:positionV>
              <wp:extent cx="9029700" cy="276225"/>
              <wp:effectExtent l="0" t="0" r="0" b="952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9700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DCC699" w14:textId="7979C9B0" w:rsidR="00511878" w:rsidRPr="006F1B58" w:rsidRDefault="00434F6A" w:rsidP="00511878">
                          <w:pPr>
                            <w:spacing w:line="240" w:lineRule="auto"/>
                            <w:rPr>
                              <w:b/>
                              <w:color w:val="FFFFFF" w:themeColor="background1"/>
                              <w:sz w:val="28"/>
                            </w:rPr>
                          </w:pPr>
                          <w:r w:rsidRPr="00434F6A">
                            <w:rPr>
                              <w:b/>
                              <w:color w:val="FFFFFF" w:themeColor="background1"/>
                              <w:sz w:val="28"/>
                            </w:rPr>
                            <w:t xml:space="preserve">Local History Knowledge Organiser </w:t>
                          </w:r>
                          <w:r w:rsidR="0094397C" w:rsidRPr="0094397C">
                            <w:rPr>
                              <w:b/>
                              <w:color w:val="FFFFFF" w:themeColor="background1"/>
                              <w:sz w:val="28"/>
                            </w:rPr>
                            <w:t>–</w:t>
                          </w:r>
                          <w:r w:rsidRPr="00434F6A">
                            <w:rPr>
                              <w:b/>
                              <w:color w:val="FFFFFF" w:themeColor="background1"/>
                              <w:sz w:val="28"/>
                            </w:rPr>
                            <w:t xml:space="preserve"> (</w:t>
                          </w:r>
                          <w:r w:rsidR="00662DE4">
                            <w:rPr>
                              <w:b/>
                              <w:color w:val="FFFFFF" w:themeColor="background1"/>
                              <w:sz w:val="28"/>
                            </w:rPr>
                            <w:t>Southery and Norfolk</w:t>
                          </w:r>
                          <w:r>
                            <w:rPr>
                              <w:b/>
                              <w:color w:val="FFFFFF" w:themeColor="background1"/>
                              <w:sz w:val="28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806091" id="_x0000_t202" coordsize="21600,21600" o:spt="202" path="m,l,21600r21600,l21600,xe">
              <v:stroke joinstyle="miter"/>
              <v:path gradientshapeok="t" o:connecttype="rect"/>
            </v:shapetype>
            <v:shape id="_x0000_s1067" type="#_x0000_t202" style="position:absolute;left:0;text-align:left;margin-left:0;margin-top:14.1pt;width:711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" filled="f" stroked="f">
              <v:textbox inset="0,0,0,0">
                <w:txbxContent>
                  <w:p w14:paraId="69DCC699" w14:textId="7979C9B0" w:rsidR="00511878" w:rsidRPr="006F1B58" w:rsidRDefault="00434F6A" w:rsidP="00511878">
                    <w:pPr>
                      <w:spacing w:line="240" w:lineRule="auto"/>
                      <w:rPr>
                        <w:b/>
                        <w:color w:val="FFFFFF" w:themeColor="background1"/>
                        <w:sz w:val="28"/>
                      </w:rPr>
                    </w:pPr>
                    <w:r w:rsidRPr="00434F6A">
                      <w:rPr>
                        <w:b/>
                        <w:color w:val="FFFFFF" w:themeColor="background1"/>
                        <w:sz w:val="28"/>
                      </w:rPr>
                      <w:t xml:space="preserve">Local History Knowledge Organiser </w:t>
                    </w:r>
                    <w:r w:rsidR="0094397C" w:rsidRPr="0094397C">
                      <w:rPr>
                        <w:b/>
                        <w:color w:val="FFFFFF" w:themeColor="background1"/>
                        <w:sz w:val="28"/>
                      </w:rPr>
                      <w:t>–</w:t>
                    </w:r>
                    <w:r w:rsidRPr="00434F6A">
                      <w:rPr>
                        <w:b/>
                        <w:color w:val="FFFFFF" w:themeColor="background1"/>
                        <w:sz w:val="28"/>
                      </w:rPr>
                      <w:t xml:space="preserve"> (</w:t>
                    </w:r>
                    <w:r w:rsidR="00662DE4">
                      <w:rPr>
                        <w:b/>
                        <w:color w:val="FFFFFF" w:themeColor="background1"/>
                        <w:sz w:val="28"/>
                      </w:rPr>
                      <w:t>Southery and Norfolk</w:t>
                    </w:r>
                    <w:r>
                      <w:rPr>
                        <w:b/>
                        <w:color w:val="FFFFFF" w:themeColor="background1"/>
                        <w:sz w:val="28"/>
                      </w:rPr>
                      <w:t>)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11878" w:rsidRPr="00511878"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7ED56ED2" wp14:editId="5D09790E">
              <wp:simplePos x="0" y="0"/>
              <wp:positionH relativeFrom="margin">
                <wp:posOffset>7317105</wp:posOffset>
              </wp:positionH>
              <wp:positionV relativeFrom="paragraph">
                <wp:posOffset>179070</wp:posOffset>
              </wp:positionV>
              <wp:extent cx="2647950" cy="276225"/>
              <wp:effectExtent l="0" t="0" r="0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47950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6233F1" w14:textId="1996254E" w:rsidR="00511878" w:rsidRPr="006F1B58" w:rsidRDefault="00434F6A" w:rsidP="00511878">
                          <w:pPr>
                            <w:spacing w:line="240" w:lineRule="auto"/>
                            <w:jc w:val="right"/>
                            <w:rPr>
                              <w:b/>
                              <w:color w:val="FFFFFF" w:themeColor="background1"/>
                              <w:sz w:val="28"/>
                            </w:rPr>
                          </w:pPr>
                          <w:r w:rsidRPr="00434F6A">
                            <w:rPr>
                              <w:b/>
                              <w:color w:val="FFFFFF" w:themeColor="background1"/>
                              <w:sz w:val="28"/>
                            </w:rPr>
                            <w:t>(</w:t>
                          </w:r>
                          <w:r w:rsidR="00662DE4">
                            <w:rPr>
                              <w:b/>
                              <w:color w:val="FFFFFF" w:themeColor="background1"/>
                              <w:sz w:val="28"/>
                            </w:rPr>
                            <w:t>Year 3/4</w:t>
                          </w:r>
                          <w:r w:rsidRPr="00434F6A">
                            <w:rPr>
                              <w:b/>
                              <w:color w:val="FFFFFF" w:themeColor="background1"/>
                              <w:sz w:val="28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D56ED2" id="_x0000_s1068" type="#_x0000_t202" style="position:absolute;left:0;text-align:left;margin-left:576.15pt;margin-top:14.1pt;width:208.5pt;height:21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" filled="f" stroked="f">
              <v:textbox inset="0,0,0,0">
                <w:txbxContent>
                  <w:p w14:paraId="1E6233F1" w14:textId="1996254E" w:rsidR="00511878" w:rsidRPr="006F1B58" w:rsidRDefault="00434F6A" w:rsidP="00511878">
                    <w:pPr>
                      <w:spacing w:line="240" w:lineRule="auto"/>
                      <w:jc w:val="right"/>
                      <w:rPr>
                        <w:b/>
                        <w:color w:val="FFFFFF" w:themeColor="background1"/>
                        <w:sz w:val="28"/>
                      </w:rPr>
                    </w:pPr>
                    <w:r w:rsidRPr="00434F6A">
                      <w:rPr>
                        <w:b/>
                        <w:color w:val="FFFFFF" w:themeColor="background1"/>
                        <w:sz w:val="28"/>
                      </w:rPr>
                      <w:t>(</w:t>
                    </w:r>
                    <w:r w:rsidR="00662DE4">
                      <w:rPr>
                        <w:b/>
                        <w:color w:val="FFFFFF" w:themeColor="background1"/>
                        <w:sz w:val="28"/>
                      </w:rPr>
                      <w:t>Year 3/4</w:t>
                    </w:r>
                    <w:r w:rsidRPr="00434F6A">
                      <w:rPr>
                        <w:b/>
                        <w:color w:val="FFFFFF" w:themeColor="background1"/>
                        <w:sz w:val="28"/>
                      </w:rPr>
                      <w:t>)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014F82">
      <w:tab/>
    </w:r>
    <w:r w:rsidR="00511878">
      <w:tab/>
    </w:r>
  </w:p>
  <w:p w14:paraId="1D922521" w14:textId="77777777" w:rsidR="008B5736" w:rsidRDefault="008B57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21860787">
    <w:abstractNumId w:val="0"/>
  </w:num>
  <w:num w:numId="2" w16cid:durableId="102564241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attachedTemplate r:id="rId1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1AC"/>
    <w:rsid w:val="00014F82"/>
    <w:rsid w:val="00025835"/>
    <w:rsid w:val="0003405A"/>
    <w:rsid w:val="00067C79"/>
    <w:rsid w:val="000F227B"/>
    <w:rsid w:val="000F3347"/>
    <w:rsid w:val="000F793E"/>
    <w:rsid w:val="00131F7C"/>
    <w:rsid w:val="00132040"/>
    <w:rsid w:val="00155FDC"/>
    <w:rsid w:val="00173124"/>
    <w:rsid w:val="00190479"/>
    <w:rsid w:val="001A77E0"/>
    <w:rsid w:val="001B41AC"/>
    <w:rsid w:val="001B7D7D"/>
    <w:rsid w:val="00203298"/>
    <w:rsid w:val="00251AB0"/>
    <w:rsid w:val="00254D95"/>
    <w:rsid w:val="00283125"/>
    <w:rsid w:val="00283D04"/>
    <w:rsid w:val="00306189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15E66"/>
    <w:rsid w:val="00434F6A"/>
    <w:rsid w:val="004B5DBC"/>
    <w:rsid w:val="004B7E85"/>
    <w:rsid w:val="004E3488"/>
    <w:rsid w:val="004E5017"/>
    <w:rsid w:val="004F0EE8"/>
    <w:rsid w:val="004F400C"/>
    <w:rsid w:val="00511878"/>
    <w:rsid w:val="005144BA"/>
    <w:rsid w:val="00522CBD"/>
    <w:rsid w:val="00553E0E"/>
    <w:rsid w:val="0056614E"/>
    <w:rsid w:val="005A3494"/>
    <w:rsid w:val="005C4467"/>
    <w:rsid w:val="005D1993"/>
    <w:rsid w:val="005F2B99"/>
    <w:rsid w:val="00601AF5"/>
    <w:rsid w:val="00613A5E"/>
    <w:rsid w:val="00633A95"/>
    <w:rsid w:val="00640708"/>
    <w:rsid w:val="006437FA"/>
    <w:rsid w:val="0066258A"/>
    <w:rsid w:val="00662DE4"/>
    <w:rsid w:val="006D108B"/>
    <w:rsid w:val="006F1B58"/>
    <w:rsid w:val="007215F9"/>
    <w:rsid w:val="00722B47"/>
    <w:rsid w:val="0073621F"/>
    <w:rsid w:val="00763739"/>
    <w:rsid w:val="007B0283"/>
    <w:rsid w:val="007D3708"/>
    <w:rsid w:val="00872C5C"/>
    <w:rsid w:val="00874EB6"/>
    <w:rsid w:val="00886FE1"/>
    <w:rsid w:val="008A0411"/>
    <w:rsid w:val="008B5736"/>
    <w:rsid w:val="008C138D"/>
    <w:rsid w:val="008C227E"/>
    <w:rsid w:val="008D6CD2"/>
    <w:rsid w:val="0094397C"/>
    <w:rsid w:val="0098564A"/>
    <w:rsid w:val="00986E30"/>
    <w:rsid w:val="0099473A"/>
    <w:rsid w:val="009C47B0"/>
    <w:rsid w:val="009D6608"/>
    <w:rsid w:val="009E4127"/>
    <w:rsid w:val="009F5EEC"/>
    <w:rsid w:val="00A00327"/>
    <w:rsid w:val="00A431AD"/>
    <w:rsid w:val="00A4671A"/>
    <w:rsid w:val="00A61E8B"/>
    <w:rsid w:val="00A72ECB"/>
    <w:rsid w:val="00AC3604"/>
    <w:rsid w:val="00AE3CAB"/>
    <w:rsid w:val="00B13DEB"/>
    <w:rsid w:val="00B8626B"/>
    <w:rsid w:val="00BA153F"/>
    <w:rsid w:val="00BD09A3"/>
    <w:rsid w:val="00C34D6B"/>
    <w:rsid w:val="00C708EE"/>
    <w:rsid w:val="00CA3011"/>
    <w:rsid w:val="00CC0F47"/>
    <w:rsid w:val="00CE75AA"/>
    <w:rsid w:val="00CF513F"/>
    <w:rsid w:val="00D00CC9"/>
    <w:rsid w:val="00D90104"/>
    <w:rsid w:val="00DC190B"/>
    <w:rsid w:val="00DD3462"/>
    <w:rsid w:val="00DD5720"/>
    <w:rsid w:val="00DE7A27"/>
    <w:rsid w:val="00DF15E1"/>
    <w:rsid w:val="00E1404D"/>
    <w:rsid w:val="00E1443E"/>
    <w:rsid w:val="00E376AA"/>
    <w:rsid w:val="00E62A7F"/>
    <w:rsid w:val="00EB6D1C"/>
    <w:rsid w:val="00ED71A2"/>
    <w:rsid w:val="00EE3823"/>
    <w:rsid w:val="00EF7C2E"/>
    <w:rsid w:val="00F05875"/>
    <w:rsid w:val="00F14854"/>
    <w:rsid w:val="00F376A9"/>
    <w:rsid w:val="00F66A1C"/>
    <w:rsid w:val="00F8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74EE3D"/>
  <w15:chartTrackingRefBased/>
  <w15:docId w15:val="{01C1FBAE-8150-442E-8734-AB9317697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customStyle="1" w:styleId="HeaderBarKS1KnowledgeOrganiser">
    <w:name w:val="Header Bar (KS1 Knowledge Organiser)"/>
    <w:basedOn w:val="Normal"/>
    <w:uiPriority w:val="99"/>
    <w:rsid w:val="00DF15E1"/>
    <w:pPr>
      <w:spacing w:after="170" w:line="360" w:lineRule="atLeast"/>
      <w:jc w:val="right"/>
    </w:pPr>
    <w:rPr>
      <w:b/>
      <w:bCs/>
      <w:color w:val="FFFFFF"/>
      <w:sz w:val="32"/>
      <w:szCs w:val="32"/>
    </w:rPr>
  </w:style>
  <w:style w:type="paragraph" w:customStyle="1" w:styleId="BodyCopyKS1KnowledgeOrganiser">
    <w:name w:val="Body Copy (KS1 Knowledge Organiser)"/>
    <w:basedOn w:val="Normal"/>
    <w:uiPriority w:val="99"/>
    <w:rsid w:val="00BA153F"/>
    <w:pPr>
      <w:spacing w:after="170" w:line="380" w:lineRule="atLeast"/>
    </w:pPr>
    <w:rPr>
      <w:color w:val="050505"/>
      <w:sz w:val="28"/>
      <w:szCs w:val="28"/>
    </w:rPr>
  </w:style>
  <w:style w:type="table" w:styleId="TableGrid">
    <w:name w:val="Table Grid"/>
    <w:basedOn w:val="TableNormal"/>
    <w:uiPriority w:val="99"/>
    <w:rsid w:val="00251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erText">
    <w:name w:val="Footer Text"/>
    <w:basedOn w:val="Normal"/>
    <w:uiPriority w:val="99"/>
    <w:rsid w:val="00511878"/>
    <w:pPr>
      <w:spacing w:after="0" w:line="288" w:lineRule="auto"/>
      <w:jc w:val="right"/>
    </w:pPr>
    <w:rPr>
      <w:rFonts w:ascii="Tuffy" w:hAnsi="Tuffy" w:cs="Tuffy"/>
      <w:color w:val="131312"/>
      <w:sz w:val="16"/>
      <w:szCs w:val="16"/>
    </w:rPr>
  </w:style>
  <w:style w:type="character" w:customStyle="1" w:styleId="ResourceonwebsiteHyperlinkStyles">
    <w:name w:val="Resource (on website) (Hyperlink Styles)"/>
    <w:uiPriority w:val="99"/>
    <w:rsid w:val="00511878"/>
    <w:rPr>
      <w:b/>
      <w:bCs/>
      <w:color w:val="00A7E7"/>
      <w:u w:val="thi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4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winkl.co.uk/resources/ks2-subjects/ks2-history/knowledge-organisers-history-subjects-key-stage-2-year-3-4-5-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Multipage%20-%20Unlinked%20Footers\Activity%20Sheet\Landscape\Activity%20Sheet%20Template%20Landscape%201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2B65B-104D-4995-9E95-AEC7946FB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 1 Page.dotx</Template>
  <TotalTime>2</TotalTime>
  <Pages>2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Haigh</dc:creator>
  <cp:keywords/>
  <dc:description/>
  <cp:lastModifiedBy>Sam Bothamley</cp:lastModifiedBy>
  <cp:revision>3</cp:revision>
  <cp:lastPrinted>2014-02-20T09:55:00Z</cp:lastPrinted>
  <dcterms:created xsi:type="dcterms:W3CDTF">2022-07-26T15:51:00Z</dcterms:created>
  <dcterms:modified xsi:type="dcterms:W3CDTF">2022-07-26T15:52:00Z</dcterms:modified>
</cp:coreProperties>
</file>