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6ED" w:rsidRDefault="003425B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\</w:t>
      </w:r>
    </w:p>
    <w:p w:rsidR="005636ED" w:rsidRDefault="001E17C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0" distR="0" simplePos="0" relativeHeight="251657216" behindDoc="1" locked="0" layoutInCell="0" allowOverlap="1" wp14:anchorId="5EA541D6" wp14:editId="04DB95B3">
            <wp:simplePos x="0" y="0"/>
            <wp:positionH relativeFrom="page">
              <wp:posOffset>1343025</wp:posOffset>
            </wp:positionH>
            <wp:positionV relativeFrom="page">
              <wp:posOffset>1000125</wp:posOffset>
            </wp:positionV>
            <wp:extent cx="4867275" cy="961390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961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5636ED" w:rsidRDefault="005636E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6ED" w:rsidRDefault="005636ED">
      <w:pPr>
        <w:spacing w:after="5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5636ED" w:rsidRDefault="00472D36">
      <w:pPr>
        <w:spacing w:after="0" w:line="240" w:lineRule="auto"/>
        <w:ind w:left="1360" w:right="-20"/>
        <w:rPr>
          <w:rFonts w:ascii="Calibri" w:eastAsia="Calibri" w:hAnsi="Calibri" w:cs="Calibri"/>
          <w:color w:val="000000"/>
          <w:sz w:val="44"/>
          <w:szCs w:val="44"/>
        </w:rPr>
      </w:pPr>
      <w:r>
        <w:rPr>
          <w:rFonts w:ascii="Calibri" w:eastAsia="Calibri" w:hAnsi="Calibri" w:cs="Calibri"/>
          <w:color w:val="000000"/>
          <w:sz w:val="44"/>
          <w:szCs w:val="44"/>
        </w:rPr>
        <w:t>Subj</w:t>
      </w:r>
      <w:r>
        <w:rPr>
          <w:rFonts w:ascii="Calibri" w:eastAsia="Calibri" w:hAnsi="Calibri" w:cs="Calibri"/>
          <w:color w:val="000000"/>
          <w:spacing w:val="1"/>
          <w:sz w:val="44"/>
          <w:szCs w:val="44"/>
        </w:rPr>
        <w:t>e</w:t>
      </w:r>
      <w:r>
        <w:rPr>
          <w:rFonts w:ascii="Calibri" w:eastAsia="Calibri" w:hAnsi="Calibri" w:cs="Calibri"/>
          <w:color w:val="000000"/>
          <w:sz w:val="44"/>
          <w:szCs w:val="44"/>
        </w:rPr>
        <w:t>ct</w:t>
      </w:r>
      <w:r>
        <w:rPr>
          <w:rFonts w:ascii="Calibri" w:eastAsia="Calibri" w:hAnsi="Calibri" w:cs="Calibri"/>
          <w:color w:val="000000"/>
          <w:spacing w:val="-1"/>
          <w:sz w:val="44"/>
          <w:szCs w:val="44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44"/>
          <w:szCs w:val="44"/>
        </w:rPr>
        <w:t>L</w:t>
      </w:r>
      <w:r>
        <w:rPr>
          <w:rFonts w:ascii="Calibri" w:eastAsia="Calibri" w:hAnsi="Calibri" w:cs="Calibri"/>
          <w:color w:val="000000"/>
          <w:sz w:val="44"/>
          <w:szCs w:val="44"/>
        </w:rPr>
        <w:t>ea</w:t>
      </w:r>
      <w:r>
        <w:rPr>
          <w:rFonts w:ascii="Calibri" w:eastAsia="Calibri" w:hAnsi="Calibri" w:cs="Calibri"/>
          <w:color w:val="000000"/>
          <w:spacing w:val="2"/>
          <w:sz w:val="44"/>
          <w:szCs w:val="44"/>
        </w:rPr>
        <w:t>d</w:t>
      </w:r>
      <w:r>
        <w:rPr>
          <w:rFonts w:ascii="Calibri" w:eastAsia="Calibri" w:hAnsi="Calibri" w:cs="Calibri"/>
          <w:color w:val="000000"/>
          <w:sz w:val="44"/>
          <w:szCs w:val="44"/>
        </w:rPr>
        <w:t>ership D</w:t>
      </w:r>
      <w:r>
        <w:rPr>
          <w:rFonts w:ascii="Calibri" w:eastAsia="Calibri" w:hAnsi="Calibri" w:cs="Calibri"/>
          <w:color w:val="000000"/>
          <w:spacing w:val="1"/>
          <w:sz w:val="44"/>
          <w:szCs w:val="44"/>
        </w:rPr>
        <w:t>o</w:t>
      </w:r>
      <w:r>
        <w:rPr>
          <w:rFonts w:ascii="Calibri" w:eastAsia="Calibri" w:hAnsi="Calibri" w:cs="Calibri"/>
          <w:color w:val="000000"/>
          <w:sz w:val="44"/>
          <w:szCs w:val="44"/>
        </w:rPr>
        <w:t>cument</w:t>
      </w:r>
      <w:r>
        <w:rPr>
          <w:rFonts w:ascii="Calibri" w:eastAsia="Calibri" w:hAnsi="Calibri" w:cs="Calibri"/>
          <w:color w:val="000000"/>
          <w:spacing w:val="3"/>
          <w:sz w:val="44"/>
          <w:szCs w:val="44"/>
        </w:rPr>
        <w:t>a</w:t>
      </w:r>
      <w:r>
        <w:rPr>
          <w:rFonts w:ascii="Calibri" w:eastAsia="Calibri" w:hAnsi="Calibri" w:cs="Calibri"/>
          <w:color w:val="000000"/>
          <w:sz w:val="44"/>
          <w:szCs w:val="44"/>
        </w:rPr>
        <w:t>tion</w:t>
      </w:r>
    </w:p>
    <w:p w:rsidR="005636ED" w:rsidRDefault="005636ED">
      <w:pPr>
        <w:spacing w:after="41" w:line="240" w:lineRule="exact"/>
        <w:rPr>
          <w:rFonts w:ascii="Calibri" w:eastAsia="Calibri" w:hAnsi="Calibri" w:cs="Calibri"/>
          <w:sz w:val="24"/>
          <w:szCs w:val="24"/>
        </w:rPr>
      </w:pPr>
    </w:p>
    <w:p w:rsidR="001E17C8" w:rsidRDefault="001E17C8">
      <w:pPr>
        <w:spacing w:after="0" w:line="276" w:lineRule="auto"/>
        <w:ind w:left="1" w:right="446"/>
        <w:jc w:val="center"/>
        <w:rPr>
          <w:rFonts w:ascii="Calibri" w:eastAsia="Calibri" w:hAnsi="Calibri" w:cs="Calibri"/>
          <w:color w:val="000000"/>
          <w:sz w:val="72"/>
          <w:szCs w:val="72"/>
        </w:rPr>
      </w:pPr>
      <w:r>
        <w:rPr>
          <w:rFonts w:ascii="Calibri" w:eastAsia="Calibri" w:hAnsi="Calibri" w:cs="Calibri"/>
          <w:color w:val="000000"/>
          <w:sz w:val="72"/>
          <w:szCs w:val="72"/>
        </w:rPr>
        <w:t>National Curriculum</w:t>
      </w:r>
    </w:p>
    <w:p w:rsidR="005636ED" w:rsidRDefault="00472D36">
      <w:pPr>
        <w:spacing w:after="0" w:line="276" w:lineRule="auto"/>
        <w:ind w:left="1" w:right="446"/>
        <w:jc w:val="center"/>
        <w:rPr>
          <w:rFonts w:ascii="Calibri" w:eastAsia="Calibri" w:hAnsi="Calibri" w:cs="Calibri"/>
          <w:color w:val="000000"/>
          <w:sz w:val="72"/>
          <w:szCs w:val="72"/>
        </w:rPr>
      </w:pPr>
      <w:r>
        <w:rPr>
          <w:rFonts w:ascii="Calibri" w:eastAsia="Calibri" w:hAnsi="Calibri" w:cs="Calibri"/>
          <w:color w:val="000000"/>
          <w:sz w:val="72"/>
          <w:szCs w:val="72"/>
        </w:rPr>
        <w:t>Su</w:t>
      </w:r>
      <w:r>
        <w:rPr>
          <w:rFonts w:ascii="Calibri" w:eastAsia="Calibri" w:hAnsi="Calibri" w:cs="Calibri"/>
          <w:color w:val="000000"/>
          <w:spacing w:val="2"/>
          <w:sz w:val="72"/>
          <w:szCs w:val="72"/>
        </w:rPr>
        <w:t>b</w:t>
      </w:r>
      <w:r>
        <w:rPr>
          <w:rFonts w:ascii="Calibri" w:eastAsia="Calibri" w:hAnsi="Calibri" w:cs="Calibri"/>
          <w:color w:val="000000"/>
          <w:sz w:val="72"/>
          <w:szCs w:val="72"/>
        </w:rPr>
        <w:t>ject</w:t>
      </w:r>
      <w:r>
        <w:rPr>
          <w:rFonts w:ascii="Calibri" w:eastAsia="Calibri" w:hAnsi="Calibri" w:cs="Calibri"/>
          <w:color w:val="000000"/>
          <w:spacing w:val="-2"/>
          <w:sz w:val="72"/>
          <w:szCs w:val="72"/>
        </w:rPr>
        <w:t xml:space="preserve"> </w:t>
      </w:r>
      <w:r>
        <w:rPr>
          <w:rFonts w:ascii="Calibri" w:eastAsia="Calibri" w:hAnsi="Calibri" w:cs="Calibri"/>
          <w:color w:val="000000"/>
          <w:sz w:val="72"/>
          <w:szCs w:val="72"/>
        </w:rPr>
        <w:t>Progres</w:t>
      </w:r>
      <w:r>
        <w:rPr>
          <w:rFonts w:ascii="Calibri" w:eastAsia="Calibri" w:hAnsi="Calibri" w:cs="Calibri"/>
          <w:color w:val="000000"/>
          <w:spacing w:val="-2"/>
          <w:sz w:val="72"/>
          <w:szCs w:val="72"/>
        </w:rPr>
        <w:t>s</w:t>
      </w:r>
      <w:r>
        <w:rPr>
          <w:rFonts w:ascii="Calibri" w:eastAsia="Calibri" w:hAnsi="Calibri" w:cs="Calibri"/>
          <w:color w:val="000000"/>
          <w:sz w:val="72"/>
          <w:szCs w:val="72"/>
        </w:rPr>
        <w:t>ion</w:t>
      </w:r>
      <w:r>
        <w:rPr>
          <w:rFonts w:ascii="Calibri" w:eastAsia="Calibri" w:hAnsi="Calibri" w:cs="Calibri"/>
          <w:color w:val="000000"/>
          <w:spacing w:val="2"/>
          <w:sz w:val="72"/>
          <w:szCs w:val="72"/>
        </w:rPr>
        <w:t xml:space="preserve"> </w:t>
      </w:r>
      <w:r>
        <w:rPr>
          <w:rFonts w:ascii="Calibri" w:eastAsia="Calibri" w:hAnsi="Calibri" w:cs="Calibri"/>
          <w:color w:val="000000"/>
          <w:sz w:val="72"/>
          <w:szCs w:val="72"/>
        </w:rPr>
        <w:t>Doc</w:t>
      </w:r>
      <w:r>
        <w:rPr>
          <w:rFonts w:ascii="Calibri" w:eastAsia="Calibri" w:hAnsi="Calibri" w:cs="Calibri"/>
          <w:color w:val="000000"/>
          <w:spacing w:val="1"/>
          <w:sz w:val="72"/>
          <w:szCs w:val="72"/>
        </w:rPr>
        <w:t>u</w:t>
      </w:r>
      <w:r>
        <w:rPr>
          <w:rFonts w:ascii="Calibri" w:eastAsia="Calibri" w:hAnsi="Calibri" w:cs="Calibri"/>
          <w:color w:val="000000"/>
          <w:sz w:val="72"/>
          <w:szCs w:val="72"/>
        </w:rPr>
        <w:t>ment</w:t>
      </w:r>
    </w:p>
    <w:p w:rsidR="005636ED" w:rsidRDefault="001E17C8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w:drawing>
          <wp:anchor distT="0" distB="0" distL="0" distR="0" simplePos="0" relativeHeight="251660288" behindDoc="1" locked="0" layoutInCell="0" allowOverlap="1" wp14:anchorId="412521FF" wp14:editId="4895FCFE">
            <wp:simplePos x="0" y="0"/>
            <wp:positionH relativeFrom="page">
              <wp:posOffset>1819275</wp:posOffset>
            </wp:positionH>
            <wp:positionV relativeFrom="page">
              <wp:posOffset>4149725</wp:posOffset>
            </wp:positionV>
            <wp:extent cx="3927475" cy="3376930"/>
            <wp:effectExtent l="0" t="0" r="0" b="0"/>
            <wp:wrapNone/>
            <wp:docPr id="3" name="drawingObject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7475" cy="3376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15" w:line="140" w:lineRule="exact"/>
        <w:rPr>
          <w:rFonts w:ascii="Calibri" w:eastAsia="Calibri" w:hAnsi="Calibri" w:cs="Calibri"/>
          <w:sz w:val="14"/>
          <w:szCs w:val="14"/>
        </w:rPr>
      </w:pPr>
    </w:p>
    <w:p w:rsidR="005636ED" w:rsidRDefault="00472D36">
      <w:pPr>
        <w:spacing w:after="0" w:line="330" w:lineRule="auto"/>
        <w:ind w:left="986" w:right="1381"/>
        <w:jc w:val="center"/>
        <w:rPr>
          <w:rFonts w:ascii="Calibri" w:eastAsia="Calibri" w:hAnsi="Calibri" w:cs="Calibri"/>
          <w:color w:val="000000"/>
          <w:sz w:val="96"/>
          <w:szCs w:val="96"/>
        </w:rPr>
      </w:pPr>
      <w:r>
        <w:rPr>
          <w:rFonts w:ascii="Calibri" w:eastAsia="Calibri" w:hAnsi="Calibri" w:cs="Calibri"/>
          <w:color w:val="000000"/>
          <w:sz w:val="72"/>
          <w:szCs w:val="72"/>
        </w:rPr>
        <w:t xml:space="preserve">Statutory Requirements </w:t>
      </w:r>
      <w:r>
        <w:rPr>
          <w:rFonts w:ascii="Calibri" w:eastAsia="Calibri" w:hAnsi="Calibri" w:cs="Calibri"/>
          <w:color w:val="000000"/>
          <w:sz w:val="96"/>
          <w:szCs w:val="96"/>
        </w:rPr>
        <w:t>English</w:t>
      </w:r>
    </w:p>
    <w:p w:rsidR="005636ED" w:rsidRDefault="005636ED">
      <w:pPr>
        <w:sectPr w:rsidR="005636ED">
          <w:type w:val="continuous"/>
          <w:pgSz w:w="11906" w:h="16838"/>
          <w:pgMar w:top="1134" w:right="850" w:bottom="1134" w:left="1459" w:header="720" w:footer="720" w:gutter="0"/>
          <w:cols w:space="708"/>
        </w:sectPr>
      </w:pPr>
    </w:p>
    <w:p w:rsidR="005636ED" w:rsidRDefault="005636E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6ED" w:rsidRDefault="005636E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6ED" w:rsidRDefault="005636ED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6ED" w:rsidRDefault="00472D36">
      <w:pPr>
        <w:spacing w:after="0" w:line="276" w:lineRule="auto"/>
        <w:ind w:right="68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</w:rPr>
        <w:t>is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doc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ment is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color w:val="000000"/>
          <w:sz w:val="24"/>
          <w:szCs w:val="24"/>
        </w:rPr>
        <w:t>esign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z w:val="24"/>
          <w:szCs w:val="24"/>
        </w:rPr>
        <w:t>d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to support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he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work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>f Su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</w:rPr>
        <w:t>ject a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</w:rPr>
        <w:t>d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K</w:t>
      </w:r>
      <w:r>
        <w:rPr>
          <w:rFonts w:ascii="Calibri" w:eastAsia="Calibri" w:hAnsi="Calibri" w:cs="Calibri"/>
          <w:color w:val="000000"/>
          <w:sz w:val="24"/>
          <w:szCs w:val="24"/>
        </w:rPr>
        <w:t>ey S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age L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z w:val="24"/>
          <w:szCs w:val="24"/>
        </w:rPr>
        <w:t>ads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in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color w:val="000000"/>
          <w:sz w:val="24"/>
          <w:szCs w:val="24"/>
        </w:rPr>
        <w:t>hecking pr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>gressi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across 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color w:val="000000"/>
          <w:sz w:val="24"/>
          <w:szCs w:val="24"/>
        </w:rPr>
        <w:t>ho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>l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their</w:t>
      </w:r>
      <w:r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cu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color w:val="000000"/>
          <w:sz w:val="24"/>
          <w:szCs w:val="24"/>
        </w:rPr>
        <w:t>riculum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areas. Each doc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shows t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z w:val="24"/>
          <w:szCs w:val="24"/>
        </w:rPr>
        <w:t>tional Curricul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</w:rPr>
        <w:t>m (20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1</w:t>
      </w:r>
      <w:r>
        <w:rPr>
          <w:rFonts w:ascii="Calibri" w:eastAsia="Calibri" w:hAnsi="Calibri" w:cs="Calibri"/>
          <w:color w:val="000000"/>
          <w:sz w:val="24"/>
          <w:szCs w:val="24"/>
        </w:rPr>
        <w:t>4) S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z w:val="24"/>
          <w:szCs w:val="24"/>
        </w:rPr>
        <w:t>tu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ory Ex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color w:val="000000"/>
          <w:sz w:val="24"/>
          <w:szCs w:val="24"/>
        </w:rPr>
        <w:t>ec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z w:val="24"/>
          <w:szCs w:val="24"/>
        </w:rPr>
        <w:t>ti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ns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</w:rPr>
        <w:t>y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year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group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>r each s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</w:rPr>
        <w:t>bject a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color w:val="000000"/>
          <w:sz w:val="24"/>
          <w:szCs w:val="24"/>
        </w:rPr>
        <w:t>ea.</w:t>
      </w:r>
    </w:p>
    <w:p w:rsidR="005636ED" w:rsidRDefault="005636ED">
      <w:pPr>
        <w:spacing w:after="18" w:line="180" w:lineRule="exact"/>
        <w:rPr>
          <w:rFonts w:ascii="Calibri" w:eastAsia="Calibri" w:hAnsi="Calibri" w:cs="Calibri"/>
          <w:sz w:val="18"/>
          <w:szCs w:val="18"/>
        </w:rPr>
      </w:pPr>
    </w:p>
    <w:p w:rsidR="005636ED" w:rsidRDefault="00472D36">
      <w:pPr>
        <w:spacing w:after="0" w:line="277" w:lineRule="auto"/>
        <w:ind w:right="1023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</w:rPr>
        <w:t>e doc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color w:val="000000"/>
          <w:sz w:val="24"/>
          <w:szCs w:val="24"/>
        </w:rPr>
        <w:t>d be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used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</w:rPr>
        <w:t>p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color w:val="000000"/>
          <w:sz w:val="24"/>
          <w:szCs w:val="24"/>
        </w:rPr>
        <w:t>ort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the wo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color w:val="000000"/>
          <w:sz w:val="24"/>
          <w:szCs w:val="24"/>
        </w:rPr>
        <w:t>k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of t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</w:rPr>
        <w:t>e subje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color w:val="000000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ead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color w:val="000000"/>
          <w:sz w:val="24"/>
          <w:szCs w:val="24"/>
        </w:rPr>
        <w:t>h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z w:val="24"/>
          <w:szCs w:val="24"/>
        </w:rPr>
        <w:t>n moni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>ring t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</w:rPr>
        <w:t>eir s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</w:rPr>
        <w:t>bject area.</w:t>
      </w:r>
    </w:p>
    <w:p w:rsidR="005636ED" w:rsidRDefault="005636ED">
      <w:pPr>
        <w:sectPr w:rsidR="005636ED">
          <w:pgSz w:w="11906" w:h="16838"/>
          <w:pgMar w:top="1134" w:right="850" w:bottom="1134" w:left="1440" w:header="720" w:footer="720" w:gutter="0"/>
          <w:cols w:space="708"/>
        </w:sectPr>
      </w:pPr>
    </w:p>
    <w:p w:rsidR="005636ED" w:rsidRDefault="005636E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6ED" w:rsidRDefault="005636ED">
      <w:pPr>
        <w:spacing w:after="2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6ED" w:rsidRDefault="00472D36">
      <w:pPr>
        <w:spacing w:after="0" w:line="240" w:lineRule="auto"/>
        <w:ind w:left="6773" w:right="-20"/>
        <w:rPr>
          <w:rFonts w:ascii="Calibri" w:eastAsia="Calibri" w:hAnsi="Calibri" w:cs="Calibri"/>
          <w:b/>
          <w:bCs/>
          <w:i/>
          <w:iCs/>
          <w:color w:val="4F81BC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1" locked="0" layoutInCell="0" allowOverlap="1">
                <wp:simplePos x="0" y="0"/>
                <wp:positionH relativeFrom="page">
                  <wp:posOffset>1490724</wp:posOffset>
                </wp:positionH>
                <wp:positionV relativeFrom="paragraph">
                  <wp:posOffset>268551</wp:posOffset>
                </wp:positionV>
                <wp:extent cx="7712330" cy="0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233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12330">
                              <a:moveTo>
                                <a:pt x="0" y="0"/>
                              </a:moveTo>
                              <a:lnTo>
                                <a:pt x="7712330" y="0"/>
                              </a:lnTo>
                            </a:path>
                          </a:pathLst>
                        </a:custGeom>
                        <a:noFill/>
                        <a:ln w="6095" cap="flat">
                          <a:solidFill>
                            <a:srgbClr val="4F81BC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68B5FAA" id="drawingObject5" o:spid="_x0000_s1026" style="position:absolute;margin-left:117.4pt;margin-top:21.15pt;width:607.25pt;height:0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71233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" o:allowincell="f" path="m,l7712330,e" filled="f" strokecolor="#4f81bc" strokeweight=".16931mm">
                <v:path arrowok="t" textboxrect="0,0,7712330,0"/>
                <w10:wrap anchorx="page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i/>
          <w:iCs/>
          <w:color w:val="4F81BC"/>
          <w:sz w:val="24"/>
          <w:szCs w:val="24"/>
        </w:rPr>
        <w:t>Year</w:t>
      </w:r>
      <w:r>
        <w:rPr>
          <w:rFonts w:ascii="Calibri" w:eastAsia="Calibri" w:hAnsi="Calibri" w:cs="Calibri"/>
          <w:color w:val="4F81BC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4F81BC"/>
          <w:sz w:val="24"/>
          <w:szCs w:val="24"/>
        </w:rPr>
        <w:t>1</w:t>
      </w: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15" w:line="160" w:lineRule="exact"/>
        <w:rPr>
          <w:rFonts w:ascii="Calibri" w:eastAsia="Calibri" w:hAnsi="Calibri" w:cs="Calibri"/>
          <w:sz w:val="16"/>
          <w:szCs w:val="16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32"/>
        <w:gridCol w:w="1545"/>
        <w:gridCol w:w="2527"/>
        <w:gridCol w:w="2321"/>
        <w:gridCol w:w="1421"/>
        <w:gridCol w:w="2525"/>
        <w:gridCol w:w="2402"/>
      </w:tblGrid>
      <w:tr w:rsidR="005636ED">
        <w:trPr>
          <w:cantSplit/>
          <w:trHeight w:hRule="exact" w:val="814"/>
        </w:trPr>
        <w:tc>
          <w:tcPr>
            <w:tcW w:w="14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110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5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13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rd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ead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  <w:tc>
          <w:tcPr>
            <w:tcW w:w="25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53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3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14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59" w:right="10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60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08" w:right="256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7286"/>
        </w:trPr>
        <w:tc>
          <w:tcPr>
            <w:tcW w:w="14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9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38" w:lineRule="auto"/>
              <w:ind w:left="108" w:right="231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5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0" w:lineRule="auto"/>
              <w:ind w:left="466" w:right="77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and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89" w:lineRule="auto"/>
              <w:ind w:left="466" w:right="85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ask</w:t>
            </w:r>
            <w:r>
              <w:rPr>
                <w:rFonts w:ascii="Arial" w:eastAsia="Arial" w:hAnsi="Arial" w:cs="Arial"/>
                <w:color w:val="000000"/>
                <w:spacing w:val="7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7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kno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472D36">
            <w:pPr>
              <w:spacing w:before="116" w:after="0" w:line="290" w:lineRule="auto"/>
              <w:ind w:left="466" w:right="148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</w:t>
            </w:r>
            <w:r>
              <w:rPr>
                <w:rFonts w:ascii="Arial" w:eastAsia="Arial" w:hAnsi="Arial" w:cs="Arial"/>
                <w:color w:val="000000"/>
                <w:spacing w:val="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ild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</w:t>
            </w:r>
          </w:p>
          <w:p w:rsidR="005636ED" w:rsidRDefault="00472D36">
            <w:pPr>
              <w:spacing w:before="116" w:after="0" w:line="289" w:lineRule="auto"/>
              <w:ind w:left="466" w:right="164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jus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inio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ell-</w:t>
            </w:r>
          </w:p>
        </w:tc>
        <w:tc>
          <w:tcPr>
            <w:tcW w:w="15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9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38" w:lineRule="auto"/>
              <w:ind w:left="109" w:right="343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5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0" w:lineRule="auto"/>
              <w:ind w:left="466" w:right="13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appl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ro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ode</w:t>
            </w:r>
            <w:r>
              <w:rPr>
                <w:rFonts w:ascii="Arial" w:eastAsia="Arial" w:hAnsi="Arial" w:cs="Arial"/>
                <w:color w:val="000000"/>
                <w:spacing w:val="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88" w:lineRule="auto"/>
              <w:ind w:left="466" w:right="109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ound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 4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+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ludin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able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oun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4" w:after="0" w:line="289" w:lineRule="auto"/>
              <w:ind w:left="466" w:right="9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oun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iliar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aining</w:t>
            </w:r>
          </w:p>
        </w:tc>
        <w:tc>
          <w:tcPr>
            <w:tcW w:w="25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9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9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1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1" w:lineRule="auto"/>
              <w:ind w:left="466" w:right="7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lop ple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in</w:t>
            </w:r>
            <w:r>
              <w:rPr>
                <w:rFonts w:ascii="Arial" w:eastAsia="Arial" w:hAnsi="Arial" w:cs="Arial"/>
                <w:color w:val="000000"/>
                <w:spacing w:val="3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56" w:after="0" w:line="289" w:lineRule="auto"/>
              <w:ind w:left="1033" w:right="89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ori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n-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eyo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hey can</w:t>
            </w:r>
            <w:r>
              <w:rPr>
                <w:rFonts w:ascii="Arial" w:eastAsia="Arial" w:hAnsi="Arial" w:cs="Arial"/>
                <w:color w:val="000000"/>
                <w:spacing w:val="4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ind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ly</w:t>
            </w:r>
          </w:p>
          <w:p w:rsidR="005636ED" w:rsidRDefault="00472D36">
            <w:pPr>
              <w:spacing w:before="56" w:after="0" w:line="290" w:lineRule="auto"/>
              <w:ind w:left="1033" w:right="168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being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hey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or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iences</w:t>
            </w:r>
          </w:p>
          <w:p w:rsidR="005636ED" w:rsidRDefault="00472D36">
            <w:pPr>
              <w:spacing w:before="56" w:after="0" w:line="289" w:lineRule="auto"/>
              <w:ind w:left="1033" w:right="72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iliar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ey 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ori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airy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ional</w:t>
            </w:r>
            <w:r>
              <w:rPr>
                <w:rFonts w:ascii="Arial" w:eastAsia="Arial" w:hAnsi="Arial" w:cs="Arial"/>
                <w:color w:val="000000"/>
                <w:spacing w:val="4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ling</w:t>
            </w:r>
            <w:r>
              <w:rPr>
                <w:rFonts w:ascii="Arial" w:eastAsia="Arial" w:hAnsi="Arial" w:cs="Arial"/>
                <w:color w:val="000000"/>
                <w:spacing w:val="9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conside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ular cha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ics</w:t>
            </w:r>
          </w:p>
          <w:p w:rsidR="005636ED" w:rsidRDefault="00472D36">
            <w:pPr>
              <w:spacing w:before="56" w:after="0" w:line="292" w:lineRule="auto"/>
              <w:ind w:left="1033" w:right="31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recog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ising and joining in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able</w:t>
            </w:r>
          </w:p>
        </w:tc>
        <w:tc>
          <w:tcPr>
            <w:tcW w:w="23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9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88" w:lineRule="auto"/>
              <w:ind w:left="109" w:right="555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6"/>
                <w:szCs w:val="16"/>
              </w:rPr>
              <w:t>Sp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En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-1"/>
                <w:w w:val="101"/>
                <w:sz w:val="16"/>
                <w:szCs w:val="16"/>
                <w:u w:val="single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li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h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-5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1"/>
                <w:w w:val="101"/>
                <w:sz w:val="16"/>
                <w:szCs w:val="16"/>
                <w:u w:val="single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nd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1"/>
                <w:w w:val="101"/>
                <w:sz w:val="16"/>
                <w:szCs w:val="16"/>
                <w:u w:val="single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x 1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  <w:p w:rsidR="005636ED" w:rsidRDefault="00472D36">
            <w:pPr>
              <w:spacing w:before="60" w:after="0" w:line="240" w:lineRule="auto"/>
              <w:ind w:left="109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1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9" w:right="-20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pell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102" w:after="0" w:line="290" w:lineRule="auto"/>
              <w:ind w:left="1033" w:right="120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  <w:r>
              <w:rPr>
                <w:rFonts w:ascii="Arial" w:eastAsia="Arial" w:hAnsi="Arial" w:cs="Arial"/>
                <w:color w:val="000000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aining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4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+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alr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472D36">
            <w:pPr>
              <w:spacing w:before="56" w:after="0" w:line="296" w:lineRule="auto"/>
              <w:ind w:left="1033" w:right="90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53" w:after="0" w:line="296" w:lineRule="auto"/>
              <w:ind w:left="1033" w:right="192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da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ek</w:t>
            </w:r>
          </w:p>
          <w:p w:rsidR="005636ED" w:rsidRDefault="00472D36">
            <w:pPr>
              <w:spacing w:before="53" w:after="0" w:line="296" w:lineRule="auto"/>
              <w:ind w:left="466" w:right="21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alp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t:</w:t>
            </w:r>
          </w:p>
          <w:p w:rsidR="005636ED" w:rsidRDefault="00472D36">
            <w:pPr>
              <w:spacing w:before="53" w:after="0" w:line="291" w:lineRule="auto"/>
              <w:ind w:left="1033" w:right="360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alp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</w:p>
          <w:p w:rsidR="005636ED" w:rsidRDefault="00472D36">
            <w:pPr>
              <w:spacing w:before="56" w:after="0" w:line="290" w:lineRule="auto"/>
              <w:ind w:left="1033" w:right="17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dis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sh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al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ive spellin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sou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</w:p>
          <w:p w:rsidR="005636ED" w:rsidRDefault="00472D36">
            <w:pPr>
              <w:spacing w:before="116" w:after="0" w:line="296" w:lineRule="auto"/>
              <w:ind w:left="466" w:right="62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su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53" w:after="0" w:line="240" w:lineRule="auto"/>
              <w:ind w:left="675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9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38" w:lineRule="auto"/>
              <w:ind w:left="108" w:right="219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5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89" w:lineRule="auto"/>
              <w:ind w:left="466" w:right="8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lding a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ncil 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abl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ly</w:t>
            </w:r>
          </w:p>
          <w:p w:rsidR="005636ED" w:rsidRDefault="00472D36">
            <w:pPr>
              <w:spacing w:before="116" w:after="0" w:line="289" w:lineRule="auto"/>
              <w:ind w:left="466" w:right="72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r-ca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dir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in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rig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place</w:t>
            </w:r>
          </w:p>
          <w:p w:rsidR="005636ED" w:rsidRDefault="00472D36">
            <w:pPr>
              <w:spacing w:before="116" w:after="0" w:line="296" w:lineRule="auto"/>
              <w:ind w:left="108" w:right="8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 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3" w:after="0" w:line="296" w:lineRule="auto"/>
              <w:ind w:left="466" w:right="169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0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</w:t>
            </w:r>
          </w:p>
          <w:p w:rsidR="005636ED" w:rsidRDefault="00472D36">
            <w:pPr>
              <w:spacing w:before="113" w:after="0" w:line="289" w:lineRule="auto"/>
              <w:ind w:left="466" w:right="90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3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dwr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</w:tc>
        <w:tc>
          <w:tcPr>
            <w:tcW w:w="2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9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9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1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9" w:right="-20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102" w:after="0" w:line="291" w:lineRule="auto"/>
              <w:ind w:left="1033" w:right="370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472D36">
            <w:pPr>
              <w:spacing w:before="56" w:after="0" w:line="292" w:lineRule="auto"/>
              <w:ind w:left="1033" w:right="362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a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472D36">
            <w:pPr>
              <w:spacing w:before="56" w:after="0" w:line="292" w:lineRule="auto"/>
              <w:ind w:left="1033" w:right="177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56" w:after="0" w:line="291" w:lineRule="auto"/>
              <w:ind w:left="1033" w:right="238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ding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472D36">
            <w:pPr>
              <w:spacing w:before="116" w:after="0" w:line="292" w:lineRule="auto"/>
              <w:ind w:left="466" w:right="181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or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pil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91" w:lineRule="auto"/>
              <w:ind w:left="466" w:right="118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learl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gh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 pe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9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9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1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1" w:lineRule="auto"/>
              <w:ind w:left="466" w:right="262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lop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ngli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s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h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pp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d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x</w:t>
            </w:r>
            <w:r>
              <w:rPr>
                <w:rFonts w:ascii="Arial" w:eastAsia="Arial" w:hAnsi="Arial" w:cs="Arial"/>
                <w:color w:val="0F4F75"/>
                <w:spacing w:val="-2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2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56" w:after="0" w:line="296" w:lineRule="auto"/>
              <w:ind w:left="631" w:right="310"/>
              <w:jc w:val="right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53" w:after="0" w:line="292" w:lineRule="auto"/>
              <w:ind w:left="1033" w:right="79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joining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joining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and</w:t>
            </w:r>
          </w:p>
          <w:p w:rsidR="005636ED" w:rsidRDefault="00472D36">
            <w:pPr>
              <w:spacing w:before="56" w:after="0" w:line="289" w:lineRule="auto"/>
              <w:ind w:left="1033" w:right="71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begin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6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4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a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ull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e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</w:p>
          <w:p w:rsidR="005636ED" w:rsidRDefault="00472D36">
            <w:pPr>
              <w:spacing w:before="56" w:after="0" w:line="289" w:lineRule="auto"/>
              <w:ind w:left="1033" w:right="69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 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6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da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k,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 ‘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’</w:t>
            </w:r>
          </w:p>
          <w:p w:rsidR="005636ED" w:rsidRDefault="00472D36">
            <w:pPr>
              <w:spacing w:before="56" w:after="0" w:line="291" w:lineRule="auto"/>
              <w:ind w:left="1033" w:right="9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 1 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ngli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  <w:p w:rsidR="005636ED" w:rsidRDefault="00472D36">
            <w:pPr>
              <w:spacing w:before="116" w:after="0" w:line="302" w:lineRule="auto"/>
              <w:ind w:left="1033" w:right="452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</w:t>
            </w:r>
          </w:p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32"/>
        <w:gridCol w:w="1545"/>
        <w:gridCol w:w="2527"/>
        <w:gridCol w:w="2321"/>
        <w:gridCol w:w="1421"/>
        <w:gridCol w:w="2525"/>
        <w:gridCol w:w="2402"/>
      </w:tblGrid>
      <w:tr w:rsidR="005636ED">
        <w:trPr>
          <w:cantSplit/>
          <w:trHeight w:hRule="exact" w:val="814"/>
        </w:trPr>
        <w:tc>
          <w:tcPr>
            <w:tcW w:w="14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110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5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13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rd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ead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  <w:tc>
          <w:tcPr>
            <w:tcW w:w="25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53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3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14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59" w:right="10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60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08" w:right="256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8200"/>
        </w:trPr>
        <w:tc>
          <w:tcPr>
            <w:tcW w:w="14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66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proofErr w:type="gramEnd"/>
            <w:r>
              <w:rPr>
                <w:rFonts w:ascii="Arial" w:eastAsia="Arial" w:hAnsi="Arial" w:cs="Arial"/>
                <w:color w:val="000000"/>
                <w:spacing w:val="5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plana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di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including</w:t>
            </w:r>
            <w:r>
              <w:rPr>
                <w:rFonts w:ascii="Arial" w:eastAsia="Arial" w:hAnsi="Arial" w:cs="Arial"/>
                <w:color w:val="000000"/>
                <w:spacing w:val="9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eelin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9" w:after="0" w:line="288" w:lineRule="auto"/>
              <w:ind w:left="466" w:right="101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ipa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ly in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collab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rsa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opic</w:t>
            </w:r>
            <w:r>
              <w:rPr>
                <w:rFonts w:ascii="Arial" w:eastAsia="Arial" w:hAnsi="Arial" w:cs="Arial"/>
                <w:color w:val="000000"/>
                <w:spacing w:val="5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88" w:lineRule="auto"/>
              <w:ind w:left="466" w:right="66" w:hanging="35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spoken lan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lop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gh specul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ypo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hesi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</w:p>
        </w:tc>
        <w:tc>
          <w:tcPr>
            <w:tcW w:w="15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312"/>
              <w:jc w:val="both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GP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5636ED">
            <w:pPr>
              <w:spacing w:after="0" w:line="120" w:lineRule="exact"/>
              <w:rPr>
                <w:rFonts w:ascii="Arial" w:eastAsia="Arial" w:hAnsi="Arial" w:cs="Arial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89" w:lineRule="auto"/>
              <w:ind w:left="466" w:right="8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7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 e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 </w:t>
            </w:r>
            <w:proofErr w:type="spellStart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spacing w:val="7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pelling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ound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</w:p>
          <w:p w:rsidR="005636ED" w:rsidRDefault="00472D36">
            <w:pPr>
              <w:spacing w:before="116" w:after="0" w:line="289" w:lineRule="auto"/>
              <w:ind w:left="466" w:right="117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aining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–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–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–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–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–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–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90" w:lineRule="auto"/>
              <w:ind w:left="466" w:right="117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llable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ain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7" w:after="0" w:line="290" w:lineRule="auto"/>
              <w:ind w:left="466" w:right="90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’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’l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’ll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]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</w:p>
        </w:tc>
        <w:tc>
          <w:tcPr>
            <w:tcW w:w="25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40" w:lineRule="auto"/>
              <w:ind w:left="1033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ases</w:t>
            </w:r>
          </w:p>
          <w:p w:rsidR="005636ED" w:rsidRDefault="00472D36">
            <w:pPr>
              <w:spacing w:before="96" w:after="0" w:line="290" w:lineRule="auto"/>
              <w:ind w:left="1033" w:right="123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cia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rh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em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472D36">
            <w:pPr>
              <w:spacing w:before="56" w:after="0" w:line="290" w:lineRule="auto"/>
              <w:ind w:left="1033" w:right="21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sing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king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hose alre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kno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</w:p>
          <w:p w:rsidR="005636ED" w:rsidRDefault="00472D36">
            <w:pPr>
              <w:spacing w:before="116" w:after="0" w:line="291" w:lineRule="auto"/>
              <w:ind w:left="466" w:right="111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bo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ks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can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ly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hey 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by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56" w:after="0" w:line="289" w:lineRule="auto"/>
              <w:ind w:left="1033" w:right="158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dr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on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hey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kn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w or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ba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kgr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by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eacher</w:t>
            </w:r>
          </w:p>
          <w:p w:rsidR="005636ED" w:rsidRDefault="00472D36">
            <w:pPr>
              <w:spacing w:before="56" w:after="0" w:line="290" w:lineRule="auto"/>
              <w:ind w:left="1033" w:right="70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sen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5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2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and co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inaccur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472D36">
            <w:pPr>
              <w:spacing w:before="56" w:after="0" w:line="292" w:lineRule="auto"/>
              <w:ind w:left="1033" w:right="16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signi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ce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57" w:after="0" w:line="291" w:lineRule="auto"/>
              <w:ind w:left="1033" w:right="15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nc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b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sis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said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ne</w:t>
            </w:r>
          </w:p>
        </w:tc>
        <w:tc>
          <w:tcPr>
            <w:tcW w:w="23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3" w:right="139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spelling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ding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-1"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  <w:proofErr w:type="spellEnd"/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hird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son singular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ker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bs</w:t>
            </w:r>
          </w:p>
          <w:p w:rsidR="005636ED" w:rsidRDefault="00472D36">
            <w:pPr>
              <w:spacing w:before="59" w:after="0" w:line="296" w:lineRule="auto"/>
              <w:ind w:left="1033" w:right="156" w:hanging="357"/>
              <w:rPr>
                <w:rFonts w:ascii="Arial" w:eastAsia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ix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i/>
                <w:iCs/>
                <w:color w:val="000000"/>
                <w:sz w:val="16"/>
                <w:szCs w:val="16"/>
              </w:rPr>
              <w:t>–</w:t>
            </w:r>
          </w:p>
          <w:p w:rsidR="005636ED" w:rsidRDefault="00472D36">
            <w:pPr>
              <w:spacing w:before="53" w:after="0" w:line="289" w:lineRule="auto"/>
              <w:ind w:left="1033" w:right="111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i/>
                <w:iCs/>
                <w:color w:val="000000"/>
                <w:sz w:val="16"/>
                <w:szCs w:val="16"/>
              </w:rPr>
              <w:t>–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g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z w:val="16"/>
                <w:szCs w:val="16"/>
              </w:rPr>
              <w:t>–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z w:val="16"/>
                <w:szCs w:val="16"/>
              </w:rPr>
              <w:t>–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i/>
                <w:iCs/>
                <w:color w:val="000000"/>
                <w:sz w:val="16"/>
                <w:szCs w:val="16"/>
              </w:rPr>
              <w:t>–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 no</w:t>
            </w:r>
            <w:r>
              <w:rPr>
                <w:rFonts w:ascii="Arial" w:eastAsia="Arial" w:hAnsi="Arial" w:cs="Arial"/>
                <w:color w:val="000000"/>
                <w:spacing w:val="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in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spelling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[f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lpin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help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t]</w:t>
            </w:r>
          </w:p>
          <w:p w:rsidR="005636ED" w:rsidRDefault="00472D36">
            <w:pPr>
              <w:spacing w:before="116" w:after="0" w:line="291" w:lineRule="auto"/>
              <w:ind w:left="466" w:right="199" w:hanging="357"/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apply 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lling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lis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 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ngl</w:t>
            </w:r>
            <w:r>
              <w:rPr>
                <w:rFonts w:ascii="Arial" w:eastAsia="Arial" w:hAnsi="Arial" w:cs="Arial"/>
                <w:color w:val="0F4F75"/>
                <w:spacing w:val="-2"/>
                <w:sz w:val="16"/>
                <w:szCs w:val="16"/>
                <w:u w:val="single"/>
              </w:rPr>
              <w:t>i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sh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pp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d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ix</w:t>
            </w:r>
            <w:r>
              <w:rPr>
                <w:rFonts w:ascii="Arial" w:eastAsia="Arial" w:hAnsi="Arial" w:cs="Arial"/>
                <w:color w:val="0F4F75"/>
                <w:spacing w:val="-2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1</w:t>
            </w:r>
          </w:p>
          <w:p w:rsidR="005636ED" w:rsidRDefault="00472D36">
            <w:pPr>
              <w:spacing w:before="116" w:after="0" w:line="290" w:lineRule="auto"/>
              <w:ind w:left="466" w:right="92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rom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mory 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enc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dic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 by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cher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clude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GP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mmon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162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‘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ies’ (i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 in 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milar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ys) 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hese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3" w:right="86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inolo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ngli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2 in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32"/>
        <w:gridCol w:w="1545"/>
        <w:gridCol w:w="2527"/>
        <w:gridCol w:w="2321"/>
        <w:gridCol w:w="1421"/>
        <w:gridCol w:w="2525"/>
        <w:gridCol w:w="2402"/>
      </w:tblGrid>
      <w:tr w:rsidR="005636ED">
        <w:trPr>
          <w:cantSplit/>
          <w:trHeight w:hRule="exact" w:val="814"/>
        </w:trPr>
        <w:tc>
          <w:tcPr>
            <w:tcW w:w="14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110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5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13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rd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ead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  <w:tc>
          <w:tcPr>
            <w:tcW w:w="25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53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3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14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59" w:right="10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60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08" w:right="256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7999"/>
        </w:trPr>
        <w:tc>
          <w:tcPr>
            <w:tcW w:w="14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234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agini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ring ide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9" w:after="0" w:line="289" w:lineRule="auto"/>
              <w:ind w:left="466" w:right="84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dibly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ly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an incre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 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5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nglish</w:t>
            </w:r>
          </w:p>
          <w:p w:rsidR="005636ED" w:rsidRDefault="00472D36">
            <w:pPr>
              <w:spacing w:before="116" w:after="0" w:line="289" w:lineRule="auto"/>
              <w:ind w:left="466" w:right="65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ipa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5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4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proofErr w:type="gramEnd"/>
            <w:r>
              <w:rPr>
                <w:rFonts w:ascii="Arial" w:eastAsia="Arial" w:hAnsi="Arial" w:cs="Arial"/>
                <w:color w:val="000000"/>
                <w:spacing w:val="77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5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isa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</w:p>
          <w:p w:rsidR="005636ED" w:rsidRDefault="00472D36">
            <w:pPr>
              <w:spacing w:before="116" w:after="0" w:line="290" w:lineRule="auto"/>
              <w:ind w:left="466" w:right="74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ain</w:t>
            </w:r>
            <w:r>
              <w:rPr>
                <w:rFonts w:ascii="Arial" w:eastAsia="Arial" w:hAnsi="Arial" w:cs="Arial"/>
                <w:color w:val="000000"/>
                <w:spacing w:val="3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in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lis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r(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s)</w:t>
            </w:r>
          </w:p>
          <w:p w:rsidR="005636ED" w:rsidRDefault="00472D36">
            <w:pPr>
              <w:spacing w:before="117" w:after="0" w:line="289" w:lineRule="auto"/>
              <w:ind w:left="466" w:right="314" w:hanging="35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onsider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</w:tc>
        <w:tc>
          <w:tcPr>
            <w:tcW w:w="15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23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 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</w:p>
          <w:p w:rsidR="005636ED" w:rsidRDefault="005636ED">
            <w:pPr>
              <w:spacing w:after="0" w:line="120" w:lineRule="exact"/>
              <w:rPr>
                <w:rFonts w:ascii="Arial" w:eastAsia="Arial" w:hAnsi="Arial" w:cs="Arial"/>
                <w:sz w:val="12"/>
                <w:szCs w:val="12"/>
              </w:rPr>
            </w:pPr>
          </w:p>
          <w:p w:rsidR="005636ED" w:rsidRDefault="00472D36">
            <w:pPr>
              <w:spacing w:after="0" w:line="288" w:lineRule="auto"/>
              <w:ind w:left="466" w:right="161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q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uire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90" w:lineRule="auto"/>
              <w:ind w:left="466" w:right="6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8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ild up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in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5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90" w:lineRule="auto"/>
              <w:ind w:left="1033" w:right="212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migh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bas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</w:p>
          <w:p w:rsidR="005636ED" w:rsidRDefault="00472D36">
            <w:pPr>
              <w:spacing w:before="116" w:after="0" w:line="291" w:lineRule="auto"/>
              <w:ind w:left="466" w:right="6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ipa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cussion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is 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ay</w:t>
            </w:r>
          </w:p>
          <w:p w:rsidR="005636ED" w:rsidRDefault="00472D36">
            <w:pPr>
              <w:spacing w:before="116" w:after="0" w:line="292" w:lineRule="auto"/>
              <w:ind w:left="466" w:right="281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plain clea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ly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is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3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32"/>
        <w:gridCol w:w="1545"/>
        <w:gridCol w:w="2527"/>
        <w:gridCol w:w="2321"/>
        <w:gridCol w:w="1421"/>
        <w:gridCol w:w="2525"/>
        <w:gridCol w:w="2402"/>
      </w:tblGrid>
      <w:tr w:rsidR="005636ED">
        <w:trPr>
          <w:cantSplit/>
          <w:trHeight w:hRule="exact" w:val="814"/>
        </w:trPr>
        <w:tc>
          <w:tcPr>
            <w:tcW w:w="14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110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5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13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rd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ead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</w:p>
        </w:tc>
        <w:tc>
          <w:tcPr>
            <w:tcW w:w="25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53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3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147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59" w:right="10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60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08" w:right="256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3342"/>
        </w:trPr>
        <w:tc>
          <w:tcPr>
            <w:tcW w:w="14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83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ending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7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ilding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con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 s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5636ED">
            <w:pPr>
              <w:spacing w:after="0" w:line="120" w:lineRule="exact"/>
              <w:rPr>
                <w:rFonts w:ascii="Arial" w:eastAsia="Arial" w:hAnsi="Arial" w:cs="Arial"/>
                <w:sz w:val="12"/>
                <w:szCs w:val="12"/>
              </w:rPr>
            </w:pPr>
          </w:p>
          <w:p w:rsidR="005636ED" w:rsidRDefault="00472D36">
            <w:pPr>
              <w:spacing w:after="0" w:line="289" w:lineRule="auto"/>
              <w:ind w:left="466" w:right="74" w:hanging="35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use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ive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ica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15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5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3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6ED" w:rsidRDefault="00472D36">
      <w:pPr>
        <w:spacing w:after="0" w:line="240" w:lineRule="auto"/>
        <w:ind w:left="6773" w:right="-20"/>
        <w:rPr>
          <w:rFonts w:ascii="Calibri" w:eastAsia="Calibri" w:hAnsi="Calibri" w:cs="Calibri"/>
          <w:b/>
          <w:bCs/>
          <w:i/>
          <w:iCs/>
          <w:color w:val="4F81BC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1" locked="0" layoutInCell="0" allowOverlap="1">
                <wp:simplePos x="0" y="0"/>
                <wp:positionH relativeFrom="page">
                  <wp:posOffset>1490724</wp:posOffset>
                </wp:positionH>
                <wp:positionV relativeFrom="paragraph">
                  <wp:posOffset>268551</wp:posOffset>
                </wp:positionV>
                <wp:extent cx="7712330" cy="0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233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12330">
                              <a:moveTo>
                                <a:pt x="0" y="0"/>
                              </a:moveTo>
                              <a:lnTo>
                                <a:pt x="7712330" y="0"/>
                              </a:lnTo>
                            </a:path>
                          </a:pathLst>
                        </a:custGeom>
                        <a:noFill/>
                        <a:ln w="6096" cap="flat">
                          <a:solidFill>
                            <a:srgbClr val="4F81BC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5B22770" id="drawingObject6" o:spid="_x0000_s1026" style="position:absolute;margin-left:117.4pt;margin-top:21.15pt;width:607.25pt;height:0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71233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" o:allowincell="f" path="m,l7712330,e" filled="f" strokecolor="#4f81bc" strokeweight=".48pt">
                <v:path arrowok="t" textboxrect="0,0,7712330,0"/>
                <w10:wrap anchorx="page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i/>
          <w:iCs/>
          <w:color w:val="4F81BC"/>
          <w:sz w:val="24"/>
          <w:szCs w:val="24"/>
        </w:rPr>
        <w:t>Year</w:t>
      </w:r>
      <w:r>
        <w:rPr>
          <w:rFonts w:ascii="Calibri" w:eastAsia="Calibri" w:hAnsi="Calibri" w:cs="Calibri"/>
          <w:color w:val="4F81BC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4F81BC"/>
          <w:sz w:val="24"/>
          <w:szCs w:val="24"/>
        </w:rPr>
        <w:t>2</w:t>
      </w: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15" w:line="160" w:lineRule="exact"/>
        <w:rPr>
          <w:rFonts w:ascii="Calibri" w:eastAsia="Calibri" w:hAnsi="Calibri" w:cs="Calibri"/>
          <w:sz w:val="16"/>
          <w:szCs w:val="16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2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7432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38" w:lineRule="auto"/>
              <w:ind w:left="108" w:right="94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2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0" w:lineRule="auto"/>
              <w:ind w:left="466" w:right="65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and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ely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8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89" w:lineRule="auto"/>
              <w:ind w:left="466" w:right="72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ask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kno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proofErr w:type="spellEnd"/>
            <w:r>
              <w:rPr>
                <w:rFonts w:ascii="Arial" w:eastAsia="Arial" w:hAnsi="Arial" w:cs="Arial"/>
                <w:color w:val="000000"/>
                <w:spacing w:val="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472D36">
            <w:pPr>
              <w:spacing w:before="116" w:after="0" w:line="289" w:lineRule="auto"/>
              <w:ind w:left="466" w:right="90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</w:t>
            </w:r>
          </w:p>
          <w:p w:rsidR="005636ED" w:rsidRDefault="00472D36">
            <w:pPr>
              <w:spacing w:before="116" w:after="0" w:line="290" w:lineRule="auto"/>
              <w:ind w:left="466" w:right="61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jus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38" w:lineRule="auto"/>
              <w:ind w:left="109" w:right="194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2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88" w:lineRule="auto"/>
              <w:ind w:left="466" w:right="100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inue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4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ode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il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oding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4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ding 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472D36">
            <w:pPr>
              <w:spacing w:before="96" w:after="0" w:line="289" w:lineRule="auto"/>
              <w:ind w:left="466" w:right="64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9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8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1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1" w:lineRule="auto"/>
              <w:ind w:left="466" w:right="399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lop ple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in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ocab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56" w:after="0" w:line="289" w:lineRule="auto"/>
              <w:ind w:left="1032" w:right="72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 and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vie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</w:t>
            </w:r>
            <w:r>
              <w:rPr>
                <w:rFonts w:ascii="Arial" w:eastAsia="Arial" w:hAnsi="Arial" w:cs="Arial"/>
                <w:color w:val="000000"/>
                <w:spacing w:val="3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lass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ori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n-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eyo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hey can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3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ly</w:t>
            </w:r>
          </w:p>
          <w:p w:rsidR="005636ED" w:rsidRDefault="00472D36">
            <w:pPr>
              <w:spacing w:before="56" w:after="0" w:line="290" w:lineRule="auto"/>
              <w:ind w:left="1032" w:right="15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equ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ems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</w:t>
            </w:r>
          </w:p>
          <w:p w:rsidR="005636ED" w:rsidRDefault="00472D36">
            <w:pPr>
              <w:spacing w:before="56" w:after="0" w:line="290" w:lineRule="auto"/>
              <w:ind w:left="1032" w:right="20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incre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singly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iliar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and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elling a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orie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airy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ies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ional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2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88" w:lineRule="auto"/>
              <w:ind w:left="109" w:right="819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6"/>
                <w:szCs w:val="16"/>
              </w:rPr>
              <w:t>Sp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En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-1"/>
                <w:w w:val="101"/>
                <w:sz w:val="16"/>
                <w:szCs w:val="16"/>
                <w:u w:val="single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li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h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-5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1"/>
                <w:w w:val="101"/>
                <w:sz w:val="16"/>
                <w:szCs w:val="16"/>
                <w:u w:val="single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nd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1"/>
                <w:w w:val="101"/>
                <w:sz w:val="16"/>
                <w:szCs w:val="16"/>
                <w:u w:val="single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x 1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  <w:p w:rsidR="005636ED" w:rsidRDefault="00472D36">
            <w:pPr>
              <w:spacing w:before="59" w:after="0" w:line="240" w:lineRule="auto"/>
              <w:ind w:left="109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2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675" w:right="-20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pell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42" w:line="240" w:lineRule="exact"/>
              <w:rPr>
                <w:rFonts w:ascii="Arial" w:eastAsia="Arial" w:hAnsi="Arial" w:cs="Arial"/>
                <w:w w:val="101"/>
                <w:sz w:val="24"/>
                <w:szCs w:val="24"/>
              </w:rPr>
            </w:pPr>
          </w:p>
          <w:p w:rsidR="005636ED" w:rsidRDefault="00472D36">
            <w:pPr>
              <w:spacing w:after="0" w:line="289" w:lineRule="auto"/>
              <w:ind w:left="1033" w:right="118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ken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se by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spelling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many cor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ly</w:t>
            </w:r>
          </w:p>
          <w:p w:rsidR="005636ED" w:rsidRDefault="005636ED">
            <w:pPr>
              <w:spacing w:after="16" w:line="220" w:lineRule="exact"/>
              <w:rPr>
                <w:rFonts w:ascii="Arial" w:eastAsia="Arial" w:hAnsi="Arial" w:cs="Arial"/>
              </w:rPr>
            </w:pPr>
          </w:p>
          <w:p w:rsidR="005636ED" w:rsidRDefault="00472D36">
            <w:pPr>
              <w:spacing w:after="0" w:line="289" w:lineRule="auto"/>
              <w:ind w:left="1033" w:right="75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ew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4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spelling</w:t>
            </w:r>
            <w:r>
              <w:rPr>
                <w:rFonts w:ascii="Arial" w:eastAsia="Arial" w:hAnsi="Arial" w:cs="Arial"/>
                <w:color w:val="000000"/>
                <w:spacing w:val="2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ich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or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ore</w:t>
            </w:r>
            <w:r>
              <w:rPr>
                <w:rFonts w:ascii="Arial" w:eastAsia="Arial" w:hAnsi="Arial" w:cs="Arial"/>
                <w:color w:val="000000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spellin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are</w:t>
            </w:r>
            <w:r>
              <w:rPr>
                <w:rFonts w:ascii="Arial" w:eastAsia="Arial" w:hAnsi="Arial" w:cs="Arial"/>
                <w:color w:val="000000"/>
                <w:spacing w:val="6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kno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lea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each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llin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including 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ew 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5636ED">
            <w:pPr>
              <w:spacing w:after="16" w:line="220" w:lineRule="exact"/>
              <w:rPr>
                <w:rFonts w:ascii="Arial" w:eastAsia="Arial" w:hAnsi="Arial" w:cs="Arial"/>
              </w:rPr>
            </w:pPr>
          </w:p>
          <w:p w:rsidR="005636ED" w:rsidRDefault="00472D36">
            <w:pPr>
              <w:spacing w:after="0" w:line="292" w:lineRule="auto"/>
              <w:ind w:left="1033" w:right="16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spell 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</w:p>
          <w:p w:rsidR="005636ED" w:rsidRDefault="005636ED">
            <w:pPr>
              <w:spacing w:after="16" w:line="220" w:lineRule="exact"/>
              <w:rPr>
                <w:rFonts w:ascii="Arial" w:eastAsia="Arial" w:hAnsi="Arial" w:cs="Arial"/>
              </w:rPr>
            </w:pPr>
          </w:p>
          <w:p w:rsidR="005636ED" w:rsidRDefault="00472D36">
            <w:pPr>
              <w:spacing w:after="0" w:line="296" w:lineRule="auto"/>
              <w:ind w:left="1033" w:right="34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spell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38" w:lineRule="auto"/>
              <w:ind w:left="108" w:right="259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2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0" w:lineRule="auto"/>
              <w:ind w:left="466" w:right="95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r-ca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2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z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ive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</w:p>
          <w:p w:rsidR="005636ED" w:rsidRDefault="00472D36">
            <w:pPr>
              <w:spacing w:before="116" w:after="0" w:line="288" w:lineRule="auto"/>
              <w:ind w:left="466" w:right="8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dia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5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z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 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kes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join le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3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6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jacen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7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are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join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proofErr w:type="spellEnd"/>
          </w:p>
          <w:p w:rsidR="005636ED" w:rsidRDefault="00472D36">
            <w:pPr>
              <w:spacing w:before="117" w:after="0" w:line="290" w:lineRule="auto"/>
              <w:ind w:left="466" w:right="8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 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digi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cor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z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9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1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2" w:lineRule="auto"/>
              <w:ind w:left="466" w:right="108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lop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mina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y:</w:t>
            </w:r>
          </w:p>
          <w:p w:rsidR="005636ED" w:rsidRDefault="00472D36">
            <w:pPr>
              <w:spacing w:before="56" w:after="0" w:line="290" w:lineRule="auto"/>
              <w:ind w:left="1033" w:right="65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na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 e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al 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ional)</w:t>
            </w:r>
          </w:p>
          <w:p w:rsidR="005636ED" w:rsidRDefault="00472D36">
            <w:pPr>
              <w:spacing w:before="56" w:after="0" w:line="296" w:lineRule="auto"/>
              <w:ind w:left="1033" w:right="121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 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ts</w:t>
            </w:r>
          </w:p>
          <w:p w:rsidR="005636ED" w:rsidRDefault="00472D36">
            <w:pPr>
              <w:spacing w:before="53" w:after="0" w:line="240" w:lineRule="auto"/>
              <w:ind w:left="675" w:right="-20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po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</w:p>
          <w:p w:rsidR="005636ED" w:rsidRDefault="00472D36">
            <w:pPr>
              <w:spacing w:before="102" w:after="0" w:line="292" w:lineRule="auto"/>
              <w:ind w:left="1033" w:right="645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92" w:lineRule="auto"/>
              <w:ind w:left="466" w:right="295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ider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ore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56" w:after="0" w:line="290" w:lineRule="auto"/>
              <w:ind w:left="1033" w:right="261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472D36">
            <w:pPr>
              <w:spacing w:before="56" w:after="0" w:line="291" w:lineRule="auto"/>
              <w:ind w:left="1033" w:right="163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do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ide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/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luding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</w:p>
          <w:p w:rsidR="005636ED" w:rsidRDefault="00472D36">
            <w:pPr>
              <w:spacing w:before="56" w:after="0" w:line="292" w:lineRule="auto"/>
              <w:ind w:left="1033" w:right="9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y,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9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1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2" w:lineRule="auto"/>
              <w:ind w:left="467" w:right="89" w:hanging="35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lop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ding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ngli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s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h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pp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ndi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x</w:t>
            </w:r>
            <w:r>
              <w:rPr>
                <w:rFonts w:ascii="Arial" w:eastAsia="Arial" w:hAnsi="Arial" w:cs="Arial"/>
                <w:color w:val="0F4F75"/>
                <w:spacing w:val="-3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2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56" w:after="0" w:line="288" w:lineRule="auto"/>
              <w:ind w:left="1033" w:right="110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ow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miliar and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(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ngli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)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ll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3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qu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sts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(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</w:p>
          <w:p w:rsidR="005636ED" w:rsidRDefault="00472D36">
            <w:pPr>
              <w:spacing w:before="116" w:after="0" w:line="240" w:lineRule="auto"/>
              <w:ind w:left="109" w:right="-20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102" w:after="0" w:line="290" w:lineRule="auto"/>
              <w:ind w:left="1033" w:right="43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</w:p>
          <w:p w:rsidR="005636ED" w:rsidRDefault="00472D36">
            <w:pPr>
              <w:spacing w:before="57" w:after="0" w:line="290" w:lineRule="auto"/>
              <w:ind w:left="1033" w:right="101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d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ribe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fy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[f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lue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y]</w:t>
            </w:r>
          </w:p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4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8160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40" w:lineRule="auto"/>
              <w:ind w:left="466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inio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5636ED">
            <w:pPr>
              <w:spacing w:after="16" w:line="140" w:lineRule="exact"/>
              <w:rPr>
                <w:rFonts w:ascii="Arial" w:eastAsia="Arial" w:hAnsi="Arial" w:cs="Arial"/>
                <w:sz w:val="14"/>
                <w:szCs w:val="14"/>
              </w:rPr>
            </w:pPr>
          </w:p>
          <w:p w:rsidR="005636ED" w:rsidRDefault="00472D36">
            <w:pPr>
              <w:spacing w:after="0" w:line="289" w:lineRule="auto"/>
              <w:ind w:left="466" w:right="72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ell-s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plana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including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88" w:lineRule="auto"/>
              <w:ind w:left="466" w:right="81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ipa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pacing w:val="2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ly in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collab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ive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rsa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ions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opic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ini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39" w:right="110"/>
              <w:jc w:val="center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oun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100" w:after="0" w:line="289" w:lineRule="auto"/>
              <w:ind w:left="466" w:right="8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or</w:t>
            </w:r>
            <w:r>
              <w:rPr>
                <w:rFonts w:ascii="Arial" w:eastAsia="Arial" w:hAnsi="Arial" w:cs="Arial"/>
                <w:color w:val="000000"/>
                <w:spacing w:val="5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llable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472D36">
            <w:pPr>
              <w:spacing w:before="94" w:after="0" w:line="291" w:lineRule="auto"/>
              <w:ind w:left="466" w:right="97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aining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97" w:after="0" w:line="288" w:lineRule="auto"/>
              <w:ind w:left="466" w:right="84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7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 e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pelling</w:t>
            </w:r>
            <w:r>
              <w:rPr>
                <w:rFonts w:ascii="Arial" w:eastAsia="Arial" w:hAnsi="Arial" w:cs="Arial"/>
                <w:color w:val="000000"/>
                <w:spacing w:val="4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7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7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</w:p>
          <w:p w:rsidR="005636ED" w:rsidRDefault="00472D36">
            <w:pPr>
              <w:spacing w:before="94" w:after="0" w:line="305" w:lineRule="auto"/>
              <w:ind w:left="466" w:right="17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90" w:lineRule="auto"/>
              <w:ind w:left="1032" w:right="17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being in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uced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n-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oks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in 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56" w:after="0" w:line="290" w:lineRule="auto"/>
              <w:ind w:left="1032" w:right="180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recog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ising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li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in 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ies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ry</w:t>
            </w:r>
          </w:p>
          <w:p w:rsidR="005636ED" w:rsidRDefault="00472D36">
            <w:pPr>
              <w:spacing w:before="56" w:after="0" w:line="290" w:lineRule="auto"/>
              <w:ind w:left="1032" w:right="84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sing 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lari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king</w:t>
            </w:r>
            <w:r>
              <w:rPr>
                <w:rFonts w:ascii="Arial" w:eastAsia="Arial" w:hAnsi="Arial" w:cs="Arial"/>
                <w:color w:val="000000"/>
                <w:spacing w:val="7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</w:t>
            </w:r>
          </w:p>
          <w:p w:rsidR="005636ED" w:rsidRDefault="00472D36">
            <w:pPr>
              <w:spacing w:before="56" w:after="0" w:line="292" w:lineRule="auto"/>
              <w:ind w:left="1032" w:right="284" w:hanging="35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our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ses</w:t>
            </w:r>
          </w:p>
          <w:p w:rsidR="005636ED" w:rsidRDefault="00472D36">
            <w:pPr>
              <w:spacing w:before="56" w:after="0" w:line="289" w:lineRule="auto"/>
              <w:ind w:left="1032" w:right="7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inuing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bu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ld up a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oire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ems 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by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t,</w:t>
            </w:r>
            <w:r>
              <w:rPr>
                <w:rFonts w:ascii="Arial" w:eastAsia="Arial" w:hAnsi="Arial" w:cs="Arial"/>
                <w:color w:val="000000"/>
                <w:spacing w:val="6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cia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8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hese and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8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7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</w:p>
          <w:p w:rsidR="005636ED" w:rsidRDefault="00472D36">
            <w:pPr>
              <w:spacing w:before="117" w:after="0" w:line="290" w:lineRule="auto"/>
              <w:ind w:left="466" w:right="26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can alr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ac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ely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ly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40" w:lineRule="auto"/>
              <w:ind w:left="1033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5636ED">
            <w:pPr>
              <w:spacing w:after="36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 w:rsidR="005636ED" w:rsidRDefault="00472D36">
            <w:pPr>
              <w:spacing w:after="0" w:line="290" w:lineRule="auto"/>
              <w:ind w:left="1033" w:right="218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ssi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(sing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)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girl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’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ok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]</w:t>
            </w:r>
          </w:p>
          <w:p w:rsidR="005636ED" w:rsidRDefault="005636ED">
            <w:pPr>
              <w:spacing w:after="16" w:line="220" w:lineRule="exact"/>
              <w:rPr>
                <w:rFonts w:ascii="Arial" w:eastAsia="Arial" w:hAnsi="Arial" w:cs="Arial"/>
                <w:w w:val="101"/>
              </w:rPr>
            </w:pPr>
          </w:p>
          <w:p w:rsidR="005636ED" w:rsidRDefault="00472D36">
            <w:pPr>
              <w:spacing w:after="0" w:line="291" w:lineRule="auto"/>
              <w:ind w:left="1033" w:right="208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shing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r-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</w:p>
          <w:p w:rsidR="005636ED" w:rsidRDefault="005636ED">
            <w:pPr>
              <w:spacing w:after="16" w:line="220" w:lineRule="exact"/>
              <w:rPr>
                <w:rFonts w:ascii="Arial" w:eastAsia="Arial" w:hAnsi="Arial" w:cs="Arial"/>
              </w:rPr>
            </w:pPr>
          </w:p>
          <w:p w:rsidR="005636ED" w:rsidRDefault="00472D36">
            <w:pPr>
              <w:spacing w:after="0" w:line="291" w:lineRule="auto"/>
              <w:ind w:left="1033" w:right="6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add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spell lon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including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-2"/>
                <w:sz w:val="16"/>
                <w:szCs w:val="16"/>
              </w:rPr>
              <w:t>–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-2"/>
                <w:sz w:val="16"/>
                <w:szCs w:val="16"/>
              </w:rPr>
              <w:t>–</w:t>
            </w:r>
            <w:proofErr w:type="spellStart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i/>
                <w:iCs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z w:val="16"/>
                <w:szCs w:val="16"/>
              </w:rPr>
              <w:t>–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ly</w:t>
            </w:r>
            <w:proofErr w:type="spellEnd"/>
          </w:p>
          <w:p w:rsidR="005636ED" w:rsidRDefault="005636ED">
            <w:pPr>
              <w:spacing w:after="16" w:line="220" w:lineRule="exact"/>
              <w:rPr>
                <w:rFonts w:ascii="Arial" w:eastAsia="Arial" w:hAnsi="Arial" w:cs="Arial"/>
              </w:rPr>
            </w:pPr>
          </w:p>
          <w:p w:rsidR="005636ED" w:rsidRDefault="00472D36">
            <w:pPr>
              <w:spacing w:after="0" w:line="291" w:lineRule="auto"/>
              <w:ind w:left="1033" w:right="146" w:hanging="357"/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apply sp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lling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nce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lis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 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ngl</w:t>
            </w:r>
            <w:r>
              <w:rPr>
                <w:rFonts w:ascii="Arial" w:eastAsia="Arial" w:hAnsi="Arial" w:cs="Arial"/>
                <w:color w:val="0F4F75"/>
                <w:spacing w:val="-2"/>
                <w:sz w:val="16"/>
                <w:szCs w:val="16"/>
                <w:u w:val="single"/>
              </w:rPr>
              <w:t>i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sh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pp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d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ix</w:t>
            </w:r>
            <w:r>
              <w:rPr>
                <w:rFonts w:ascii="Arial" w:eastAsia="Arial" w:hAnsi="Arial" w:cs="Arial"/>
                <w:color w:val="0F4F75"/>
                <w:spacing w:val="-2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1</w:t>
            </w:r>
          </w:p>
          <w:p w:rsidR="005636ED" w:rsidRDefault="005636ED">
            <w:pPr>
              <w:spacing w:after="16" w:line="220" w:lineRule="exact"/>
              <w:rPr>
                <w:rFonts w:ascii="Arial" w:eastAsia="Arial" w:hAnsi="Arial" w:cs="Arial"/>
              </w:rPr>
            </w:pPr>
          </w:p>
          <w:p w:rsidR="005636ED" w:rsidRDefault="00472D36">
            <w:pPr>
              <w:spacing w:after="0" w:line="289" w:lineRule="auto"/>
              <w:ind w:left="1033" w:right="108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rom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enc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dic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 by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eacher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include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GP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mmon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3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96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ionship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5636ED">
            <w:pPr>
              <w:spacing w:after="0" w:line="120" w:lineRule="exact"/>
              <w:rPr>
                <w:rFonts w:ascii="Arial" w:eastAsia="Arial" w:hAnsi="Arial" w:cs="Arial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0" w:lineRule="auto"/>
              <w:ind w:left="466" w:right="93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spacing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size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40" w:lineRule="auto"/>
              <w:ind w:left="1033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5636ED">
            <w:pPr>
              <w:spacing w:after="16" w:line="140" w:lineRule="exact"/>
              <w:rPr>
                <w:rFonts w:ascii="Arial" w:eastAsia="Arial" w:hAnsi="Arial" w:cs="Arial"/>
                <w:sz w:val="14"/>
                <w:szCs w:val="14"/>
              </w:rPr>
            </w:pPr>
          </w:p>
          <w:p w:rsidR="005636ED" w:rsidRDefault="00472D36">
            <w:pPr>
              <w:spacing w:after="0" w:line="292" w:lineRule="auto"/>
              <w:ind w:left="466" w:right="137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mple ad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56" w:after="0" w:line="291" w:lineRule="auto"/>
              <w:ind w:left="1033" w:right="8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her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her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pil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56" w:after="0" w:line="289" w:lineRule="auto"/>
              <w:ind w:left="1033" w:right="10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luding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inuo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</w:p>
          <w:p w:rsidR="005636ED" w:rsidRDefault="00472D36">
            <w:pPr>
              <w:spacing w:before="56" w:after="0" w:line="289" w:lineRule="auto"/>
              <w:ind w:left="1033" w:right="119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4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]</w:t>
            </w:r>
          </w:p>
          <w:p w:rsidR="005636ED" w:rsidRDefault="00472D36">
            <w:pPr>
              <w:spacing w:before="116" w:after="0" w:line="290" w:lineRule="auto"/>
              <w:ind w:left="1033" w:right="129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app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90" w:lineRule="auto"/>
              <w:ind w:left="1033" w:right="30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luding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2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</w:p>
          <w:p w:rsidR="005636ED" w:rsidRDefault="00472D36">
            <w:pPr>
              <w:spacing w:before="56" w:after="0" w:line="290" w:lineRule="auto"/>
              <w:ind w:left="1033" w:right="65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9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or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e) and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o-o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 (u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or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</w:p>
          <w:p w:rsidR="005636ED" w:rsidRDefault="00472D36">
            <w:pPr>
              <w:spacing w:before="56" w:after="0" w:line="292" w:lineRule="auto"/>
              <w:ind w:left="1033" w:right="314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gr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2 in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  <w:p w:rsidR="005636ED" w:rsidRDefault="00472D36">
            <w:pPr>
              <w:spacing w:before="56" w:after="0" w:line="292" w:lineRule="auto"/>
              <w:ind w:left="1033" w:right="331" w:hanging="35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ngli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</w:p>
          <w:p w:rsidR="005636ED" w:rsidRDefault="00472D36">
            <w:pPr>
              <w:spacing w:before="116" w:after="0" w:line="290" w:lineRule="auto"/>
              <w:ind w:left="1033" w:right="8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and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gr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al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inolo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ngli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 in 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4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8200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6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spoken lan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8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lop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specul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ypo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hesi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agini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ring ide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9" w:after="0" w:line="289" w:lineRule="auto"/>
              <w:ind w:left="466" w:right="79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dibly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ly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an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</w:t>
            </w:r>
            <w:proofErr w:type="spellEnd"/>
            <w:r>
              <w:rPr>
                <w:rFonts w:ascii="Arial" w:eastAsia="Arial" w:hAnsi="Arial" w:cs="Arial"/>
                <w:color w:val="000000"/>
                <w:spacing w:val="3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 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nglish</w:t>
            </w:r>
          </w:p>
          <w:p w:rsidR="005636ED" w:rsidRDefault="00472D36">
            <w:pPr>
              <w:spacing w:before="116" w:after="0" w:line="288" w:lineRule="auto"/>
              <w:ind w:left="466" w:right="80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ipa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in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nce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 pla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isa</w:t>
            </w:r>
            <w:proofErr w:type="spellEnd"/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83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oun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ble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q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ere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</w:t>
            </w:r>
          </w:p>
          <w:p w:rsidR="005636ED" w:rsidRDefault="00472D36">
            <w:pPr>
              <w:spacing w:before="100" w:after="0" w:line="288" w:lineRule="auto"/>
              <w:ind w:left="466" w:right="65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oun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iliar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</w:p>
          <w:p w:rsidR="005636ED" w:rsidRDefault="00472D36">
            <w:pPr>
              <w:spacing w:before="98" w:after="0" w:line="290" w:lineRule="auto"/>
              <w:ind w:left="466" w:right="64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5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ild up</w:t>
            </w:r>
            <w:r>
              <w:rPr>
                <w:rFonts w:ascii="Arial" w:eastAsia="Arial" w:hAnsi="Arial" w:cs="Arial"/>
                <w:color w:val="000000"/>
                <w:spacing w:val="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</w:t>
            </w:r>
            <w:r>
              <w:rPr>
                <w:rFonts w:ascii="Arial" w:eastAsia="Arial" w:hAnsi="Arial" w:cs="Arial"/>
                <w:color w:val="000000"/>
                <w:spacing w:val="5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9" w:lineRule="auto"/>
              <w:ind w:left="1032" w:right="72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dr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on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hey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kn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w or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ba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kgr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by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eacher</w:t>
            </w:r>
          </w:p>
          <w:p w:rsidR="005636ED" w:rsidRDefault="00472D36">
            <w:pPr>
              <w:spacing w:before="57" w:after="0" w:line="289" w:lineRule="auto"/>
              <w:ind w:left="1032" w:right="11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sense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inaccur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3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ding</w:t>
            </w:r>
          </w:p>
          <w:p w:rsidR="005636ED" w:rsidRDefault="00472D36">
            <w:pPr>
              <w:spacing w:before="56" w:after="0" w:line="291" w:lineRule="auto"/>
              <w:ind w:left="1032" w:right="65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nc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b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sis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said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ne</w:t>
            </w:r>
          </w:p>
          <w:p w:rsidR="005636ED" w:rsidRDefault="00472D36">
            <w:pPr>
              <w:spacing w:before="56" w:after="0" w:line="297" w:lineRule="auto"/>
              <w:ind w:left="1032" w:right="170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ions</w:t>
            </w:r>
          </w:p>
          <w:p w:rsidR="005636ED" w:rsidRDefault="00472D36">
            <w:pPr>
              <w:spacing w:before="52" w:after="0" w:line="290" w:lineRule="auto"/>
              <w:ind w:left="1032" w:right="125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migh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bas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</w:p>
          <w:p w:rsidR="005636ED" w:rsidRDefault="00472D36">
            <w:pPr>
              <w:spacing w:before="116" w:after="0" w:line="290" w:lineRule="auto"/>
              <w:ind w:left="466" w:right="8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5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5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6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3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3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5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6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si</w:t>
            </w:r>
            <w:r>
              <w:rPr>
                <w:rFonts w:ascii="Arial" w:eastAsia="Arial" w:hAnsi="Arial" w:cs="Arial"/>
                <w:color w:val="000000"/>
                <w:spacing w:val="-6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5"/>
                <w:sz w:val="16"/>
                <w:szCs w:val="16"/>
              </w:rPr>
              <w:t>ab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6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6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5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5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6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6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5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5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5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8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6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5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8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5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34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6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35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6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6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5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6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35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proofErr w:type="spellEnd"/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urn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 xml:space="preserve"> 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5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6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</w:t>
            </w:r>
          </w:p>
          <w:p w:rsidR="005636ED" w:rsidRDefault="00472D36">
            <w:pPr>
              <w:spacing w:before="116" w:after="0" w:line="296" w:lineRule="auto"/>
              <w:ind w:left="466" w:right="17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plain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4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7557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134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</w:p>
          <w:p w:rsidR="005636ED" w:rsidRDefault="005636ED">
            <w:pPr>
              <w:spacing w:after="0" w:line="120" w:lineRule="exact"/>
              <w:rPr>
                <w:rFonts w:ascii="Arial" w:eastAsia="Arial" w:hAnsi="Arial" w:cs="Arial"/>
                <w:sz w:val="12"/>
                <w:szCs w:val="12"/>
              </w:rPr>
            </w:pPr>
          </w:p>
          <w:p w:rsidR="005636ED" w:rsidRDefault="00472D36">
            <w:pPr>
              <w:spacing w:after="0" w:line="289" w:lineRule="auto"/>
              <w:ind w:left="466" w:right="80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lis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r(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s)</w:t>
            </w:r>
          </w:p>
          <w:p w:rsidR="005636ED" w:rsidRDefault="00472D36">
            <w:pPr>
              <w:spacing w:before="116" w:after="0" w:line="289" w:lineRule="auto"/>
              <w:ind w:left="466" w:right="118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onsider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ilding 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rs</w:t>
            </w:r>
          </w:p>
          <w:p w:rsidR="005636ED" w:rsidRDefault="00472D36">
            <w:pPr>
              <w:spacing w:before="116" w:after="0" w:line="289" w:lineRule="auto"/>
              <w:ind w:left="466" w:right="65" w:hanging="35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9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use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</w:t>
            </w:r>
            <w:r>
              <w:rPr>
                <w:rFonts w:ascii="Arial" w:eastAsia="Arial" w:hAnsi="Arial" w:cs="Arial"/>
                <w:color w:val="000000"/>
                <w:spacing w:val="7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ive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110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in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69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em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erial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hey</w:t>
            </w:r>
            <w:r>
              <w:rPr>
                <w:rFonts w:ascii="Arial" w:eastAsia="Arial" w:hAnsi="Arial" w:cs="Arial"/>
                <w:color w:val="000000"/>
                <w:spacing w:val="5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6ED" w:rsidRDefault="00472D36">
      <w:pPr>
        <w:spacing w:after="0" w:line="240" w:lineRule="auto"/>
        <w:ind w:left="6773" w:right="-20"/>
        <w:rPr>
          <w:rFonts w:ascii="Calibri" w:eastAsia="Calibri" w:hAnsi="Calibri" w:cs="Calibri"/>
          <w:b/>
          <w:bCs/>
          <w:i/>
          <w:iCs/>
          <w:color w:val="4F81BC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0" allowOverlap="1">
                <wp:simplePos x="0" y="0"/>
                <wp:positionH relativeFrom="page">
                  <wp:posOffset>1490724</wp:posOffset>
                </wp:positionH>
                <wp:positionV relativeFrom="paragraph">
                  <wp:posOffset>268551</wp:posOffset>
                </wp:positionV>
                <wp:extent cx="7712330" cy="0"/>
                <wp:effectExtent l="0" t="0" r="0" b="0"/>
                <wp:wrapNone/>
                <wp:docPr id="7" name="drawingObject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233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12330">
                              <a:moveTo>
                                <a:pt x="0" y="0"/>
                              </a:moveTo>
                              <a:lnTo>
                                <a:pt x="7712330" y="0"/>
                              </a:lnTo>
                            </a:path>
                          </a:pathLst>
                        </a:custGeom>
                        <a:noFill/>
                        <a:ln w="6096" cap="flat">
                          <a:solidFill>
                            <a:srgbClr val="4F81BC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5533042" id="drawingObject7" o:spid="_x0000_s1026" style="position:absolute;margin-left:117.4pt;margin-top:21.15pt;width:607.25pt;height:0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71233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" o:allowincell="f" path="m,l7712330,e" filled="f" strokecolor="#4f81bc" strokeweight=".48pt">
                <v:path arrowok="t" textboxrect="0,0,7712330,0"/>
                <w10:wrap anchorx="page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i/>
          <w:iCs/>
          <w:color w:val="4F81BC"/>
          <w:sz w:val="24"/>
          <w:szCs w:val="24"/>
        </w:rPr>
        <w:t>Year</w:t>
      </w:r>
      <w:r>
        <w:rPr>
          <w:rFonts w:ascii="Calibri" w:eastAsia="Calibri" w:hAnsi="Calibri" w:cs="Calibri"/>
          <w:color w:val="4F81BC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4F81BC"/>
          <w:sz w:val="24"/>
          <w:szCs w:val="24"/>
        </w:rPr>
        <w:t>3</w:t>
      </w: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15" w:line="160" w:lineRule="exact"/>
        <w:rPr>
          <w:rFonts w:ascii="Calibri" w:eastAsia="Calibri" w:hAnsi="Calibri" w:cs="Calibri"/>
          <w:sz w:val="16"/>
          <w:szCs w:val="16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2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7432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38" w:lineRule="auto"/>
              <w:ind w:left="108" w:right="94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2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0" w:lineRule="auto"/>
              <w:ind w:left="466" w:right="65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and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ely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8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89" w:lineRule="auto"/>
              <w:ind w:left="466" w:right="72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ask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kno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proofErr w:type="spellEnd"/>
            <w:r>
              <w:rPr>
                <w:rFonts w:ascii="Arial" w:eastAsia="Arial" w:hAnsi="Arial" w:cs="Arial"/>
                <w:color w:val="000000"/>
                <w:spacing w:val="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472D36">
            <w:pPr>
              <w:spacing w:before="116" w:after="0" w:line="289" w:lineRule="auto"/>
              <w:ind w:left="466" w:right="90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</w:t>
            </w:r>
          </w:p>
          <w:p w:rsidR="005636ED" w:rsidRDefault="00472D36">
            <w:pPr>
              <w:spacing w:before="116" w:after="0" w:line="290" w:lineRule="auto"/>
              <w:ind w:left="466" w:right="61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jus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38" w:lineRule="auto"/>
              <w:ind w:left="109" w:right="194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2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88" w:lineRule="auto"/>
              <w:ind w:left="466" w:right="8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appl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3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5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ty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olog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olog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 in </w:t>
            </w:r>
            <w:r>
              <w:rPr>
                <w:rFonts w:ascii="Arial" w:eastAsia="Arial" w:hAnsi="Arial" w:cs="Arial"/>
                <w:color w:val="0F4F75"/>
                <w:spacing w:val="1"/>
                <w:w w:val="10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ngl</w:t>
            </w:r>
            <w:r>
              <w:rPr>
                <w:rFonts w:ascii="Arial" w:eastAsia="Arial" w:hAnsi="Arial" w:cs="Arial"/>
                <w:color w:val="0F4F75"/>
                <w:spacing w:val="-2"/>
                <w:sz w:val="16"/>
                <w:szCs w:val="16"/>
                <w:u w:val="single"/>
              </w:rPr>
              <w:t>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s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h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pp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d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x</w:t>
            </w:r>
            <w:r>
              <w:rPr>
                <w:rFonts w:ascii="Arial" w:eastAsia="Arial" w:hAnsi="Arial" w:cs="Arial"/>
                <w:color w:val="0F4F75"/>
                <w:spacing w:val="5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1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2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w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472D36">
            <w:pPr>
              <w:spacing w:before="116" w:after="0" w:line="289" w:lineRule="auto"/>
              <w:ind w:left="466" w:right="8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7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e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proofErr w:type="spellEnd"/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8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1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1" w:lineRule="auto"/>
              <w:ind w:left="466" w:right="132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lop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ive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 b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56" w:after="0" w:line="289" w:lineRule="auto"/>
              <w:ind w:left="1032" w:right="109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9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 boo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oks</w:t>
            </w:r>
          </w:p>
          <w:p w:rsidR="005636ED" w:rsidRDefault="00472D36">
            <w:pPr>
              <w:spacing w:before="56" w:after="0" w:line="290" w:lineRule="auto"/>
              <w:ind w:left="1032" w:right="6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ks</w:t>
            </w:r>
            <w:r>
              <w:rPr>
                <w:rFonts w:ascii="Arial" w:eastAsia="Arial" w:hAnsi="Arial" w:cs="Arial"/>
                <w:color w:val="000000"/>
                <w:spacing w:val="8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ruc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in di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a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56" w:after="0" w:line="290" w:lineRule="auto"/>
              <w:ind w:left="1032" w:right="10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ies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k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</w:p>
          <w:p w:rsidR="005636ED" w:rsidRDefault="00472D36">
            <w:pPr>
              <w:spacing w:before="56" w:after="0" w:line="289" w:lineRule="auto"/>
              <w:ind w:left="1032" w:right="189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iliar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a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ide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ok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cluding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airy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hs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leg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elling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hese 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lly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2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88" w:lineRule="auto"/>
              <w:ind w:left="109" w:right="819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6"/>
                <w:szCs w:val="16"/>
              </w:rPr>
              <w:t>Sp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En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-1"/>
                <w:w w:val="101"/>
                <w:sz w:val="16"/>
                <w:szCs w:val="16"/>
                <w:u w:val="single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li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h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-5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1"/>
                <w:w w:val="101"/>
                <w:sz w:val="16"/>
                <w:szCs w:val="16"/>
                <w:u w:val="single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nd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1"/>
                <w:w w:val="101"/>
                <w:sz w:val="16"/>
                <w:szCs w:val="16"/>
                <w:u w:val="single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x 1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  <w:p w:rsidR="005636ED" w:rsidRDefault="00472D36">
            <w:pPr>
              <w:spacing w:before="59" w:after="0" w:line="240" w:lineRule="auto"/>
              <w:ind w:left="109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2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1" w:lineRule="auto"/>
              <w:ind w:left="466" w:right="26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her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su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add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sh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ix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</w:p>
          <w:p w:rsidR="005636ED" w:rsidRDefault="00472D36">
            <w:pPr>
              <w:spacing w:before="116" w:after="0" w:line="240" w:lineRule="auto"/>
              <w:ind w:left="109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pell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her 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5636ED">
            <w:pPr>
              <w:spacing w:after="2" w:line="160" w:lineRule="exact"/>
              <w:rPr>
                <w:rFonts w:ascii="Arial" w:eastAsia="Arial" w:hAnsi="Arial" w:cs="Arial"/>
                <w:sz w:val="16"/>
                <w:szCs w:val="16"/>
              </w:rPr>
            </w:pPr>
          </w:p>
          <w:p w:rsidR="005636ED" w:rsidRDefault="00472D36">
            <w:pPr>
              <w:spacing w:after="0" w:line="292" w:lineRule="auto"/>
              <w:ind w:left="466" w:right="15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pell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are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misspel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ish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dix 1)</w:t>
            </w:r>
          </w:p>
          <w:p w:rsidR="005636ED" w:rsidRDefault="00472D36">
            <w:pPr>
              <w:spacing w:before="116" w:after="0" w:line="289" w:lineRule="auto"/>
              <w:ind w:left="466" w:right="20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gir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’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’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]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in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irr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ular plu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childr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n’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]</w:t>
            </w:r>
          </w:p>
          <w:p w:rsidR="005636ED" w:rsidRDefault="00472D36">
            <w:pPr>
              <w:spacing w:before="116" w:after="0" w:line="292" w:lineRule="auto"/>
              <w:ind w:left="466" w:right="9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or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ee 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 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spelling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</w:t>
            </w:r>
          </w:p>
          <w:p w:rsidR="005636ED" w:rsidRDefault="00472D36">
            <w:pPr>
              <w:spacing w:before="116" w:after="0" w:line="290" w:lineRule="auto"/>
              <w:ind w:left="466" w:right="163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rom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mple sen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 by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eache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clude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38" w:lineRule="auto"/>
              <w:ind w:left="108" w:right="259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2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88" w:lineRule="auto"/>
              <w:ind w:left="466" w:right="8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dia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5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z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 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kes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join</w:t>
            </w:r>
            <w:r>
              <w:rPr>
                <w:rFonts w:ascii="Arial" w:eastAsia="Arial" w:hAnsi="Arial" w:cs="Arial"/>
                <w:color w:val="000000"/>
                <w:spacing w:val="5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3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6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jacen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7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are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join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proofErr w:type="spellEnd"/>
          </w:p>
          <w:p w:rsidR="005636ED" w:rsidRDefault="00472D36">
            <w:pPr>
              <w:spacing w:before="116" w:after="0" w:line="289" w:lineRule="auto"/>
              <w:ind w:left="466" w:right="7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legibili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cons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ty</w:t>
            </w:r>
            <w:r>
              <w:rPr>
                <w:rFonts w:ascii="Arial" w:eastAsia="Arial" w:hAnsi="Arial" w:cs="Arial"/>
                <w:color w:val="000000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dwr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5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suring</w:t>
            </w:r>
            <w:r>
              <w:rPr>
                <w:rFonts w:ascii="Arial" w:eastAsia="Arial" w:hAnsi="Arial" w:cs="Arial"/>
                <w:color w:val="000000"/>
                <w:spacing w:val="5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roke</w:t>
            </w:r>
            <w:proofErr w:type="spellEnd"/>
            <w:r>
              <w:rPr>
                <w:rFonts w:ascii="Arial" w:eastAsia="Arial" w:hAnsi="Arial" w:cs="Arial"/>
                <w:color w:val="000000"/>
                <w:spacing w:val="3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allel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9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1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9" w:right="-20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plan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ir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102" w:after="0" w:line="289" w:lineRule="auto"/>
              <w:ind w:left="1033" w:right="84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milar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pla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and lea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</w:p>
          <w:p w:rsidR="005636ED" w:rsidRDefault="00472D36">
            <w:pPr>
              <w:spacing w:before="56" w:after="0" w:line="296" w:lineRule="auto"/>
              <w:ind w:left="1033" w:right="24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3" w:after="0" w:line="240" w:lineRule="auto"/>
              <w:ind w:left="109" w:right="-20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ft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y:</w:t>
            </w:r>
          </w:p>
          <w:p w:rsidR="005636ED" w:rsidRDefault="00472D36">
            <w:pPr>
              <w:spacing w:before="102" w:after="0" w:line="288" w:lineRule="auto"/>
              <w:ind w:left="1033" w:right="172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luding dial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ue)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ilding a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ri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an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  <w:u w:val="single"/>
              </w:rPr>
              <w:t>(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g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li</w:t>
            </w:r>
            <w:r>
              <w:rPr>
                <w:rFonts w:ascii="Arial" w:eastAsia="Arial" w:hAnsi="Arial" w:cs="Arial"/>
                <w:color w:val="0F4F75"/>
                <w:spacing w:val="1"/>
                <w:w w:val="101"/>
                <w:sz w:val="16"/>
                <w:szCs w:val="16"/>
                <w:u w:val="single"/>
              </w:rPr>
              <w:t>s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h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pp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d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x</w:t>
            </w:r>
            <w:r>
              <w:rPr>
                <w:rFonts w:ascii="Arial" w:eastAsia="Arial" w:hAnsi="Arial" w:cs="Arial"/>
                <w:color w:val="0F4F75"/>
                <w:spacing w:val="-2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2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</w:p>
          <w:p w:rsidR="005636ED" w:rsidRDefault="00472D36">
            <w:pPr>
              <w:spacing w:before="56" w:after="0" w:line="240" w:lineRule="auto"/>
              <w:ind w:left="675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9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1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2" w:lineRule="auto"/>
              <w:ind w:left="467" w:right="89" w:hanging="35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lop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ding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ngli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s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h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pp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en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di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x</w:t>
            </w:r>
            <w:r>
              <w:rPr>
                <w:rFonts w:ascii="Arial" w:eastAsia="Arial" w:hAnsi="Arial" w:cs="Arial"/>
                <w:color w:val="0F4F75"/>
                <w:spacing w:val="-3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2</w:t>
            </w:r>
            <w:r>
              <w:rPr>
                <w:rFonts w:ascii="Arial" w:eastAsia="Arial" w:hAnsi="Arial" w:cs="Arial"/>
                <w:color w:val="0F4F75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56" w:after="0" w:line="289" w:lineRule="auto"/>
              <w:ind w:left="1033" w:right="8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a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ge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onju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luding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</w:p>
          <w:p w:rsidR="005636ED" w:rsidRDefault="00472D36">
            <w:pPr>
              <w:spacing w:before="56" w:after="0" w:line="291" w:lineRule="auto"/>
              <w:ind w:left="1033" w:right="14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472D36">
            <w:pPr>
              <w:spacing w:before="56" w:after="0" w:line="290" w:lineRule="auto"/>
              <w:ind w:left="1033" w:right="84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lari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</w:p>
          <w:p w:rsidR="005636ED" w:rsidRDefault="00472D36">
            <w:pPr>
              <w:spacing w:before="56" w:after="0" w:line="290" w:lineRule="auto"/>
              <w:ind w:left="1033" w:right="138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ju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e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472D36">
            <w:pPr>
              <w:spacing w:before="56" w:after="0" w:line="296" w:lineRule="auto"/>
              <w:ind w:left="1033" w:right="573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53" w:after="0" w:line="291" w:lineRule="auto"/>
              <w:ind w:left="1033" w:right="191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4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8160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40" w:lineRule="auto"/>
              <w:ind w:left="466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inio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5636ED">
            <w:pPr>
              <w:spacing w:after="16" w:line="140" w:lineRule="exact"/>
              <w:rPr>
                <w:rFonts w:ascii="Arial" w:eastAsia="Arial" w:hAnsi="Arial" w:cs="Arial"/>
                <w:sz w:val="14"/>
                <w:szCs w:val="14"/>
              </w:rPr>
            </w:pPr>
          </w:p>
          <w:p w:rsidR="005636ED" w:rsidRDefault="00472D36">
            <w:pPr>
              <w:spacing w:after="0" w:line="289" w:lineRule="auto"/>
              <w:ind w:left="466" w:right="72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ell-s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plana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including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88" w:lineRule="auto"/>
              <w:ind w:left="466" w:right="81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ipa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pacing w:val="2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ly in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collab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ive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rsa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ions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opic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ini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92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pelling</w:t>
            </w:r>
            <w:r>
              <w:rPr>
                <w:rFonts w:ascii="Arial" w:eastAsia="Arial" w:hAnsi="Arial" w:cs="Arial"/>
                <w:color w:val="000000"/>
                <w:spacing w:val="4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6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6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72" w:after="0" w:line="289" w:lineRule="auto"/>
              <w:ind w:left="1032" w:right="62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ions</w:t>
            </w:r>
            <w:r>
              <w:rPr>
                <w:rFonts w:ascii="Arial" w:eastAsia="Arial" w:hAnsi="Arial" w:cs="Arial"/>
                <w:color w:val="000000"/>
                <w:spacing w:val="6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ge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oks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ems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lay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orm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7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</w:p>
          <w:p w:rsidR="005636ED" w:rsidRDefault="00472D36">
            <w:pPr>
              <w:spacing w:before="56" w:after="0" w:line="290" w:lineRule="auto"/>
              <w:ind w:left="1032" w:right="14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sing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ses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’s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agin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</w:p>
          <w:p w:rsidR="005636ED" w:rsidRDefault="00472D36">
            <w:pPr>
              <w:spacing w:before="56" w:after="0" w:line="290" w:lineRule="auto"/>
              <w:ind w:left="1032" w:right="10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recog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ising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ms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ry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ree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]</w:t>
            </w:r>
          </w:p>
          <w:p w:rsidR="005636ED" w:rsidRDefault="00472D36">
            <w:pPr>
              <w:spacing w:before="116" w:after="0" w:line="292" w:lineRule="auto"/>
              <w:ind w:left="466" w:right="26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hey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bo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ks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can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ind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56" w:after="0" w:line="289" w:lineRule="auto"/>
              <w:ind w:left="1032" w:right="65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sense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2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in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472D36">
            <w:pPr>
              <w:spacing w:before="56" w:after="0" w:line="240" w:lineRule="auto"/>
              <w:ind w:left="675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ions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112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q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uidis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t;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are spaced su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icie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as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do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]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3" w:right="216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a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472D36">
            <w:pPr>
              <w:spacing w:before="60" w:after="0" w:line="291" w:lineRule="auto"/>
              <w:ind w:left="1033" w:right="129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plo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472D36">
            <w:pPr>
              <w:spacing w:before="56" w:after="0" w:line="289" w:lineRule="auto"/>
              <w:ind w:left="1033" w:right="227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erial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ple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ub-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s]</w:t>
            </w:r>
          </w:p>
          <w:p w:rsidR="005636ED" w:rsidRDefault="00472D36">
            <w:pPr>
              <w:spacing w:before="116" w:after="0" w:line="240" w:lineRule="auto"/>
              <w:ind w:left="109" w:right="-20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and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102" w:after="0" w:line="290" w:lineRule="auto"/>
              <w:ind w:left="1033" w:right="227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’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ts</w:t>
            </w:r>
          </w:p>
          <w:p w:rsidR="005636ED" w:rsidRDefault="00472D36">
            <w:pPr>
              <w:spacing w:before="56" w:after="0" w:line="289" w:lineRule="auto"/>
              <w:ind w:left="1033" w:right="24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cy,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luding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96" w:lineRule="auto"/>
              <w:ind w:left="466" w:right="30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3" w:after="0" w:line="240" w:lineRule="auto"/>
              <w:ind w:left="109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3" w:right="226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 and 4 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  <w:p w:rsidR="005636ED" w:rsidRDefault="005636ED">
            <w:pPr>
              <w:spacing w:after="0" w:line="120" w:lineRule="exact"/>
              <w:rPr>
                <w:rFonts w:ascii="Arial" w:eastAsia="Arial" w:hAnsi="Arial" w:cs="Arial"/>
                <w:sz w:val="12"/>
                <w:szCs w:val="12"/>
              </w:rPr>
            </w:pPr>
          </w:p>
          <w:p w:rsidR="005636ED" w:rsidRDefault="00472D36">
            <w:pPr>
              <w:spacing w:after="0" w:line="296" w:lineRule="auto"/>
              <w:ind w:left="467" w:right="286" w:hanging="35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gr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 and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y:</w:t>
            </w:r>
          </w:p>
          <w:p w:rsidR="005636ED" w:rsidRDefault="00472D36">
            <w:pPr>
              <w:spacing w:before="53" w:after="0" w:line="296" w:lineRule="auto"/>
              <w:ind w:left="1033" w:right="102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mma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53" w:after="0" w:line="290" w:lineRule="auto"/>
              <w:ind w:left="1033" w:right="370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plu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 no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56" w:after="0" w:line="292" w:lineRule="auto"/>
              <w:ind w:left="1033" w:right="23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and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</w:p>
          <w:p w:rsidR="005636ED" w:rsidRDefault="00472D36">
            <w:pPr>
              <w:spacing w:before="116" w:after="0" w:line="289" w:lineRule="auto"/>
              <w:ind w:left="1033" w:right="8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and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gr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al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inolo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ngli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4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8200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6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spoken lan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8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lop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specul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ypo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hesi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agini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ring ide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9" w:after="0" w:line="289" w:lineRule="auto"/>
              <w:ind w:left="466" w:right="79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dibly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ly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an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</w:t>
            </w:r>
            <w:proofErr w:type="spellEnd"/>
            <w:r>
              <w:rPr>
                <w:rFonts w:ascii="Arial" w:eastAsia="Arial" w:hAnsi="Arial" w:cs="Arial"/>
                <w:color w:val="000000"/>
                <w:spacing w:val="3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 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nglish</w:t>
            </w:r>
          </w:p>
          <w:p w:rsidR="005636ED" w:rsidRDefault="00472D36">
            <w:pPr>
              <w:spacing w:before="116" w:after="0" w:line="288" w:lineRule="auto"/>
              <w:ind w:left="466" w:right="80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ipa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in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nce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 pla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isa</w:t>
            </w:r>
            <w:proofErr w:type="spellEnd"/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2" w:right="170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472D36">
            <w:pPr>
              <w:spacing w:before="60" w:after="0" w:line="289" w:lineRule="auto"/>
              <w:ind w:left="1032" w:right="108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dr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1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s’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eelin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jus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ying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ces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</w:t>
            </w:r>
          </w:p>
          <w:p w:rsidR="005636ED" w:rsidRDefault="00472D36">
            <w:pPr>
              <w:spacing w:before="56" w:after="0" w:line="291" w:lineRule="auto"/>
              <w:ind w:left="1032" w:right="6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migh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7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ils</w:t>
            </w:r>
            <w:r>
              <w:rPr>
                <w:rFonts w:ascii="Arial" w:eastAsia="Arial" w:hAnsi="Arial" w:cs="Arial"/>
                <w:color w:val="000000"/>
                <w:spacing w:val="9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mplied</w:t>
            </w:r>
          </w:p>
          <w:p w:rsidR="005636ED" w:rsidRDefault="00472D36">
            <w:pPr>
              <w:spacing w:before="56" w:after="0" w:line="290" w:lineRule="auto"/>
              <w:ind w:left="1032" w:right="138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main ide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ph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hese</w:t>
            </w:r>
          </w:p>
          <w:p w:rsidR="005636ED" w:rsidRDefault="00472D36">
            <w:pPr>
              <w:spacing w:before="56" w:after="0" w:line="290" w:lineRule="auto"/>
              <w:ind w:left="1032" w:right="30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 lan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472D36">
            <w:pPr>
              <w:spacing w:before="116" w:after="0" w:line="292" w:lineRule="auto"/>
              <w:ind w:left="466" w:right="40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 non-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</w:p>
          <w:p w:rsidR="005636ED" w:rsidRDefault="00472D36">
            <w:pPr>
              <w:spacing w:before="116" w:after="0" w:line="296" w:lineRule="auto"/>
              <w:ind w:left="1032" w:right="170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ipa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sion ab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17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up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ole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ss,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rolling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4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7557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134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</w:p>
          <w:p w:rsidR="005636ED" w:rsidRDefault="005636ED">
            <w:pPr>
              <w:spacing w:after="0" w:line="120" w:lineRule="exact"/>
              <w:rPr>
                <w:rFonts w:ascii="Arial" w:eastAsia="Arial" w:hAnsi="Arial" w:cs="Arial"/>
                <w:sz w:val="12"/>
                <w:szCs w:val="12"/>
              </w:rPr>
            </w:pPr>
          </w:p>
          <w:p w:rsidR="005636ED" w:rsidRDefault="00472D36">
            <w:pPr>
              <w:spacing w:after="0" w:line="289" w:lineRule="auto"/>
              <w:ind w:left="466" w:right="80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lis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r(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s)</w:t>
            </w:r>
          </w:p>
          <w:p w:rsidR="005636ED" w:rsidRDefault="00472D36">
            <w:pPr>
              <w:spacing w:before="116" w:after="0" w:line="289" w:lineRule="auto"/>
              <w:ind w:left="466" w:right="118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onsider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ilding 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rs</w:t>
            </w:r>
          </w:p>
          <w:p w:rsidR="005636ED" w:rsidRDefault="00472D36">
            <w:pPr>
              <w:spacing w:before="116" w:after="0" w:line="289" w:lineRule="auto"/>
              <w:ind w:left="466" w:right="65" w:hanging="35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9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use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</w:t>
            </w:r>
            <w:r>
              <w:rPr>
                <w:rFonts w:ascii="Arial" w:eastAsia="Arial" w:hAnsi="Arial" w:cs="Arial"/>
                <w:color w:val="000000"/>
                <w:spacing w:val="7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ive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2" w:right="189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bo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hose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hey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 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lis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sa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6ED" w:rsidRDefault="00472D36">
      <w:pPr>
        <w:spacing w:after="0" w:line="240" w:lineRule="auto"/>
        <w:ind w:left="6773" w:right="-20"/>
        <w:rPr>
          <w:rFonts w:ascii="Calibri" w:eastAsia="Calibri" w:hAnsi="Calibri" w:cs="Calibri"/>
          <w:b/>
          <w:bCs/>
          <w:i/>
          <w:iCs/>
          <w:color w:val="4F81BC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0" allowOverlap="1">
                <wp:simplePos x="0" y="0"/>
                <wp:positionH relativeFrom="page">
                  <wp:posOffset>1490724</wp:posOffset>
                </wp:positionH>
                <wp:positionV relativeFrom="paragraph">
                  <wp:posOffset>268551</wp:posOffset>
                </wp:positionV>
                <wp:extent cx="7712330" cy="0"/>
                <wp:effectExtent l="0" t="0" r="0" b="0"/>
                <wp:wrapNone/>
                <wp:docPr id="8" name="drawingObject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233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12330">
                              <a:moveTo>
                                <a:pt x="0" y="0"/>
                              </a:moveTo>
                              <a:lnTo>
                                <a:pt x="7712330" y="0"/>
                              </a:lnTo>
                            </a:path>
                          </a:pathLst>
                        </a:custGeom>
                        <a:noFill/>
                        <a:ln w="6096" cap="flat">
                          <a:solidFill>
                            <a:srgbClr val="4F81BC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117D3B09" id="drawingObject8" o:spid="_x0000_s1026" style="position:absolute;margin-left:117.4pt;margin-top:21.15pt;width:607.25pt;height:0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71233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" o:allowincell="f" path="m,l7712330,e" filled="f" strokecolor="#4f81bc" strokeweight=".48pt">
                <v:path arrowok="t" textboxrect="0,0,7712330,0"/>
                <w10:wrap anchorx="page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i/>
          <w:iCs/>
          <w:color w:val="4F81BC"/>
          <w:sz w:val="24"/>
          <w:szCs w:val="24"/>
        </w:rPr>
        <w:t>Year</w:t>
      </w:r>
      <w:r>
        <w:rPr>
          <w:rFonts w:ascii="Calibri" w:eastAsia="Calibri" w:hAnsi="Calibri" w:cs="Calibri"/>
          <w:color w:val="4F81BC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4F81BC"/>
          <w:sz w:val="24"/>
          <w:szCs w:val="24"/>
        </w:rPr>
        <w:t>4</w:t>
      </w: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15" w:line="160" w:lineRule="exact"/>
        <w:rPr>
          <w:rFonts w:ascii="Calibri" w:eastAsia="Calibri" w:hAnsi="Calibri" w:cs="Calibri"/>
          <w:sz w:val="16"/>
          <w:szCs w:val="16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2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7432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38" w:lineRule="auto"/>
              <w:ind w:left="108" w:right="94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2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0" w:lineRule="auto"/>
              <w:ind w:left="466" w:right="65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and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ely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8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89" w:lineRule="auto"/>
              <w:ind w:left="466" w:right="72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ask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kno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proofErr w:type="spellEnd"/>
            <w:r>
              <w:rPr>
                <w:rFonts w:ascii="Arial" w:eastAsia="Arial" w:hAnsi="Arial" w:cs="Arial"/>
                <w:color w:val="000000"/>
                <w:spacing w:val="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472D36">
            <w:pPr>
              <w:spacing w:before="116" w:after="0" w:line="289" w:lineRule="auto"/>
              <w:ind w:left="466" w:right="90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</w:t>
            </w:r>
          </w:p>
          <w:p w:rsidR="005636ED" w:rsidRDefault="00472D36">
            <w:pPr>
              <w:spacing w:before="116" w:after="0" w:line="290" w:lineRule="auto"/>
              <w:ind w:left="466" w:right="61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jus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38" w:lineRule="auto"/>
              <w:ind w:left="109" w:right="194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2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88" w:lineRule="auto"/>
              <w:ind w:left="466" w:right="8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appl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3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5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ty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olog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olog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 in </w:t>
            </w:r>
            <w:r>
              <w:rPr>
                <w:rFonts w:ascii="Arial" w:eastAsia="Arial" w:hAnsi="Arial" w:cs="Arial"/>
                <w:color w:val="0F4F75"/>
                <w:spacing w:val="1"/>
                <w:w w:val="10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ngl</w:t>
            </w:r>
            <w:r>
              <w:rPr>
                <w:rFonts w:ascii="Arial" w:eastAsia="Arial" w:hAnsi="Arial" w:cs="Arial"/>
                <w:color w:val="0F4F75"/>
                <w:spacing w:val="-2"/>
                <w:sz w:val="16"/>
                <w:szCs w:val="16"/>
                <w:u w:val="single"/>
              </w:rPr>
              <w:t>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s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h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pp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d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x</w:t>
            </w:r>
            <w:r>
              <w:rPr>
                <w:rFonts w:ascii="Arial" w:eastAsia="Arial" w:hAnsi="Arial" w:cs="Arial"/>
                <w:color w:val="0F4F75"/>
                <w:spacing w:val="5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1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2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w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472D36">
            <w:pPr>
              <w:spacing w:before="116" w:after="0" w:line="289" w:lineRule="auto"/>
              <w:ind w:left="466" w:right="8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7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e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proofErr w:type="spellEnd"/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8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1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1" w:lineRule="auto"/>
              <w:ind w:left="466" w:right="132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lop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ive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 b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56" w:after="0" w:line="289" w:lineRule="auto"/>
              <w:ind w:left="1032" w:right="109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9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 boo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oks</w:t>
            </w:r>
          </w:p>
          <w:p w:rsidR="005636ED" w:rsidRDefault="00472D36">
            <w:pPr>
              <w:spacing w:before="56" w:after="0" w:line="290" w:lineRule="auto"/>
              <w:ind w:left="1032" w:right="6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ks</w:t>
            </w:r>
            <w:r>
              <w:rPr>
                <w:rFonts w:ascii="Arial" w:eastAsia="Arial" w:hAnsi="Arial" w:cs="Arial"/>
                <w:color w:val="000000"/>
                <w:spacing w:val="8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ruc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in di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a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56" w:after="0" w:line="290" w:lineRule="auto"/>
              <w:ind w:left="1032" w:right="10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ies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k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</w:p>
          <w:p w:rsidR="005636ED" w:rsidRDefault="00472D36">
            <w:pPr>
              <w:spacing w:before="56" w:after="0" w:line="289" w:lineRule="auto"/>
              <w:ind w:left="1032" w:right="189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iliar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a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ide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ok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cluding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airy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hs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leg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elling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hese 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lly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2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88" w:lineRule="auto"/>
              <w:ind w:left="109" w:right="819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6"/>
                <w:szCs w:val="16"/>
              </w:rPr>
              <w:t>Sp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En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-1"/>
                <w:w w:val="101"/>
                <w:sz w:val="16"/>
                <w:szCs w:val="16"/>
                <w:u w:val="single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li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h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-5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1"/>
                <w:w w:val="101"/>
                <w:sz w:val="16"/>
                <w:szCs w:val="16"/>
                <w:u w:val="single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nd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1"/>
                <w:w w:val="101"/>
                <w:sz w:val="16"/>
                <w:szCs w:val="16"/>
                <w:u w:val="single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x 1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  <w:p w:rsidR="005636ED" w:rsidRDefault="00472D36">
            <w:pPr>
              <w:spacing w:before="59" w:after="0" w:line="240" w:lineRule="auto"/>
              <w:ind w:left="109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2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1" w:lineRule="auto"/>
              <w:ind w:left="466" w:right="26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her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su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add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sh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ix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</w:p>
          <w:p w:rsidR="005636ED" w:rsidRDefault="00472D36">
            <w:pPr>
              <w:spacing w:before="116" w:after="0" w:line="240" w:lineRule="auto"/>
              <w:ind w:left="109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pell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her 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5636ED">
            <w:pPr>
              <w:spacing w:after="2" w:line="160" w:lineRule="exact"/>
              <w:rPr>
                <w:rFonts w:ascii="Arial" w:eastAsia="Arial" w:hAnsi="Arial" w:cs="Arial"/>
                <w:sz w:val="16"/>
                <w:szCs w:val="16"/>
              </w:rPr>
            </w:pPr>
          </w:p>
          <w:p w:rsidR="005636ED" w:rsidRDefault="00472D36">
            <w:pPr>
              <w:spacing w:after="0" w:line="292" w:lineRule="auto"/>
              <w:ind w:left="466" w:right="15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pell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are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misspel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ish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dix 1)</w:t>
            </w:r>
          </w:p>
          <w:p w:rsidR="005636ED" w:rsidRDefault="00472D36">
            <w:pPr>
              <w:spacing w:before="116" w:after="0" w:line="289" w:lineRule="auto"/>
              <w:ind w:left="466" w:right="20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gir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’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’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]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in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irr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ular plu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childr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n’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]</w:t>
            </w:r>
          </w:p>
          <w:p w:rsidR="005636ED" w:rsidRDefault="00472D36">
            <w:pPr>
              <w:spacing w:before="116" w:after="0" w:line="292" w:lineRule="auto"/>
              <w:ind w:left="466" w:right="9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or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ee 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 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spelling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</w:t>
            </w:r>
          </w:p>
          <w:p w:rsidR="005636ED" w:rsidRDefault="00472D36">
            <w:pPr>
              <w:spacing w:before="116" w:after="0" w:line="290" w:lineRule="auto"/>
              <w:ind w:left="466" w:right="163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rom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mple sen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 by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eache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clude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38" w:lineRule="auto"/>
              <w:ind w:left="108" w:right="259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2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88" w:lineRule="auto"/>
              <w:ind w:left="466" w:right="8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dia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5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z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 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kes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join</w:t>
            </w:r>
            <w:r>
              <w:rPr>
                <w:rFonts w:ascii="Arial" w:eastAsia="Arial" w:hAnsi="Arial" w:cs="Arial"/>
                <w:color w:val="000000"/>
                <w:spacing w:val="5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3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6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jacen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7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are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join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proofErr w:type="spellEnd"/>
          </w:p>
          <w:p w:rsidR="005636ED" w:rsidRDefault="00472D36">
            <w:pPr>
              <w:spacing w:before="116" w:after="0" w:line="289" w:lineRule="auto"/>
              <w:ind w:left="466" w:right="7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legibili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cons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ty</w:t>
            </w:r>
            <w:r>
              <w:rPr>
                <w:rFonts w:ascii="Arial" w:eastAsia="Arial" w:hAnsi="Arial" w:cs="Arial"/>
                <w:color w:val="000000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dwr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5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suring</w:t>
            </w:r>
            <w:r>
              <w:rPr>
                <w:rFonts w:ascii="Arial" w:eastAsia="Arial" w:hAnsi="Arial" w:cs="Arial"/>
                <w:color w:val="000000"/>
                <w:spacing w:val="5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roke</w:t>
            </w:r>
            <w:proofErr w:type="spellEnd"/>
            <w:r>
              <w:rPr>
                <w:rFonts w:ascii="Arial" w:eastAsia="Arial" w:hAnsi="Arial" w:cs="Arial"/>
                <w:color w:val="000000"/>
                <w:spacing w:val="3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allel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9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1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9" w:right="-20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plan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ir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102" w:after="0" w:line="289" w:lineRule="auto"/>
              <w:ind w:left="1033" w:right="84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milar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pla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lea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</w:p>
          <w:p w:rsidR="005636ED" w:rsidRDefault="00472D36">
            <w:pPr>
              <w:spacing w:before="56" w:after="0" w:line="296" w:lineRule="auto"/>
              <w:ind w:left="1033" w:right="24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3" w:after="0" w:line="240" w:lineRule="auto"/>
              <w:ind w:left="109" w:right="-20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ft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y:</w:t>
            </w:r>
          </w:p>
          <w:p w:rsidR="005636ED" w:rsidRDefault="00472D36">
            <w:pPr>
              <w:spacing w:before="102" w:after="0" w:line="288" w:lineRule="auto"/>
              <w:ind w:left="1033" w:right="172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luding dial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ue)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ilding a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ri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an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  <w:u w:val="single"/>
              </w:rPr>
              <w:t>(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g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li</w:t>
            </w:r>
            <w:r>
              <w:rPr>
                <w:rFonts w:ascii="Arial" w:eastAsia="Arial" w:hAnsi="Arial" w:cs="Arial"/>
                <w:color w:val="0F4F75"/>
                <w:spacing w:val="1"/>
                <w:w w:val="101"/>
                <w:sz w:val="16"/>
                <w:szCs w:val="16"/>
                <w:u w:val="single"/>
              </w:rPr>
              <w:t>s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h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pp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d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x</w:t>
            </w:r>
            <w:r>
              <w:rPr>
                <w:rFonts w:ascii="Arial" w:eastAsia="Arial" w:hAnsi="Arial" w:cs="Arial"/>
                <w:color w:val="0F4F75"/>
                <w:spacing w:val="-2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2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</w:p>
          <w:p w:rsidR="005636ED" w:rsidRDefault="00472D36">
            <w:pPr>
              <w:spacing w:before="56" w:after="0" w:line="240" w:lineRule="auto"/>
              <w:ind w:left="675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9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1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2" w:lineRule="auto"/>
              <w:ind w:left="467" w:right="89" w:hanging="35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lop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ding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ngli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s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h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pp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en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di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x</w:t>
            </w:r>
            <w:r>
              <w:rPr>
                <w:rFonts w:ascii="Arial" w:eastAsia="Arial" w:hAnsi="Arial" w:cs="Arial"/>
                <w:color w:val="0F4F75"/>
                <w:spacing w:val="-3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2</w:t>
            </w:r>
            <w:r>
              <w:rPr>
                <w:rFonts w:ascii="Arial" w:eastAsia="Arial" w:hAnsi="Arial" w:cs="Arial"/>
                <w:color w:val="0F4F75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56" w:after="0" w:line="289" w:lineRule="auto"/>
              <w:ind w:left="1033" w:right="8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a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onju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bookmarkStart w:id="0" w:name="_GoBack"/>
            <w:bookmarkEnd w:id="0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luding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</w:p>
          <w:p w:rsidR="005636ED" w:rsidRDefault="00472D36">
            <w:pPr>
              <w:spacing w:before="56" w:after="0" w:line="291" w:lineRule="auto"/>
              <w:ind w:left="1033" w:right="14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472D36">
            <w:pPr>
              <w:spacing w:before="56" w:after="0" w:line="290" w:lineRule="auto"/>
              <w:ind w:left="1033" w:right="84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lari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and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</w:p>
          <w:p w:rsidR="005636ED" w:rsidRDefault="00472D36">
            <w:pPr>
              <w:spacing w:before="56" w:after="0" w:line="290" w:lineRule="auto"/>
              <w:ind w:left="1033" w:right="138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ju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e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472D36">
            <w:pPr>
              <w:spacing w:before="56" w:after="0" w:line="296" w:lineRule="auto"/>
              <w:ind w:left="1033" w:right="573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53" w:after="0" w:line="291" w:lineRule="auto"/>
              <w:ind w:left="1033" w:right="191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4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8160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40" w:lineRule="auto"/>
              <w:ind w:left="466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inio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5636ED">
            <w:pPr>
              <w:spacing w:after="16" w:line="140" w:lineRule="exact"/>
              <w:rPr>
                <w:rFonts w:ascii="Arial" w:eastAsia="Arial" w:hAnsi="Arial" w:cs="Arial"/>
                <w:sz w:val="14"/>
                <w:szCs w:val="14"/>
              </w:rPr>
            </w:pPr>
          </w:p>
          <w:p w:rsidR="005636ED" w:rsidRDefault="00472D36">
            <w:pPr>
              <w:spacing w:after="0" w:line="289" w:lineRule="auto"/>
              <w:ind w:left="466" w:right="72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ell-s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plana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including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88" w:lineRule="auto"/>
              <w:ind w:left="466" w:right="81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ipa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pacing w:val="2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ly in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collab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ive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rsa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ions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opic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ini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92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pelling</w:t>
            </w:r>
            <w:r>
              <w:rPr>
                <w:rFonts w:ascii="Arial" w:eastAsia="Arial" w:hAnsi="Arial" w:cs="Arial"/>
                <w:color w:val="000000"/>
                <w:spacing w:val="4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6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6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72" w:after="0" w:line="289" w:lineRule="auto"/>
              <w:ind w:left="1032" w:right="62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ions</w:t>
            </w:r>
            <w:r>
              <w:rPr>
                <w:rFonts w:ascii="Arial" w:eastAsia="Arial" w:hAnsi="Arial" w:cs="Arial"/>
                <w:color w:val="000000"/>
                <w:spacing w:val="6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ge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oks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ems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lay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orm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7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</w:p>
          <w:p w:rsidR="005636ED" w:rsidRDefault="00472D36">
            <w:pPr>
              <w:spacing w:before="56" w:after="0" w:line="290" w:lineRule="auto"/>
              <w:ind w:left="1032" w:right="14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sing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ses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’s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agin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</w:p>
          <w:p w:rsidR="005636ED" w:rsidRDefault="00472D36">
            <w:pPr>
              <w:spacing w:before="56" w:after="0" w:line="290" w:lineRule="auto"/>
              <w:ind w:left="1032" w:right="10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recog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ising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ms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ry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ree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]</w:t>
            </w:r>
          </w:p>
          <w:p w:rsidR="005636ED" w:rsidRDefault="00472D36">
            <w:pPr>
              <w:spacing w:before="116" w:after="0" w:line="292" w:lineRule="auto"/>
              <w:ind w:left="466" w:right="26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hey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bo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ks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can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ind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56" w:after="0" w:line="289" w:lineRule="auto"/>
              <w:ind w:left="1032" w:right="65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sense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2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in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472D36">
            <w:pPr>
              <w:spacing w:before="56" w:after="0" w:line="240" w:lineRule="auto"/>
              <w:ind w:left="675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ions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112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q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uidis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t;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are spaced su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icie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as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do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]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3" w:right="216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a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472D36">
            <w:pPr>
              <w:spacing w:before="60" w:after="0" w:line="291" w:lineRule="auto"/>
              <w:ind w:left="1033" w:right="129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plo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472D36">
            <w:pPr>
              <w:spacing w:before="56" w:after="0" w:line="289" w:lineRule="auto"/>
              <w:ind w:left="1033" w:right="227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erial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ple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ub-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s]</w:t>
            </w:r>
          </w:p>
          <w:p w:rsidR="005636ED" w:rsidRDefault="00472D36">
            <w:pPr>
              <w:spacing w:before="116" w:after="0" w:line="240" w:lineRule="auto"/>
              <w:ind w:left="109" w:right="-20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and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102" w:after="0" w:line="290" w:lineRule="auto"/>
              <w:ind w:left="1033" w:right="227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’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ts</w:t>
            </w:r>
          </w:p>
          <w:p w:rsidR="005636ED" w:rsidRDefault="00472D36">
            <w:pPr>
              <w:spacing w:before="56" w:after="0" w:line="289" w:lineRule="auto"/>
              <w:ind w:left="1033" w:right="24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cy,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luding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96" w:lineRule="auto"/>
              <w:ind w:left="466" w:right="30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3" w:after="0" w:line="240" w:lineRule="auto"/>
              <w:ind w:left="109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3" w:right="226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 and 4 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  <w:p w:rsidR="005636ED" w:rsidRDefault="005636ED">
            <w:pPr>
              <w:spacing w:after="0" w:line="120" w:lineRule="exact"/>
              <w:rPr>
                <w:rFonts w:ascii="Arial" w:eastAsia="Arial" w:hAnsi="Arial" w:cs="Arial"/>
                <w:sz w:val="12"/>
                <w:szCs w:val="12"/>
              </w:rPr>
            </w:pPr>
          </w:p>
          <w:p w:rsidR="005636ED" w:rsidRDefault="00472D36">
            <w:pPr>
              <w:spacing w:after="0" w:line="296" w:lineRule="auto"/>
              <w:ind w:left="467" w:right="286" w:hanging="35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gr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 and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y:</w:t>
            </w:r>
          </w:p>
          <w:p w:rsidR="005636ED" w:rsidRDefault="00472D36">
            <w:pPr>
              <w:spacing w:before="53" w:after="0" w:line="296" w:lineRule="auto"/>
              <w:ind w:left="1033" w:right="103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mma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53" w:after="0" w:line="290" w:lineRule="auto"/>
              <w:ind w:left="1033" w:right="370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plu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 no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56" w:after="0" w:line="292" w:lineRule="auto"/>
              <w:ind w:left="1033" w:right="23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and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</w:p>
          <w:p w:rsidR="005636ED" w:rsidRDefault="00472D36">
            <w:pPr>
              <w:spacing w:before="116" w:after="0" w:line="289" w:lineRule="auto"/>
              <w:ind w:left="1033" w:right="8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and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gr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al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inolo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ngli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4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8200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6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spoken lan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8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lop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specul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ypo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hesi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agini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ring ide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9" w:after="0" w:line="289" w:lineRule="auto"/>
              <w:ind w:left="466" w:right="79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dibly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ly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an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</w:t>
            </w:r>
            <w:proofErr w:type="spellEnd"/>
            <w:r>
              <w:rPr>
                <w:rFonts w:ascii="Arial" w:eastAsia="Arial" w:hAnsi="Arial" w:cs="Arial"/>
                <w:color w:val="000000"/>
                <w:spacing w:val="3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 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nglish</w:t>
            </w:r>
          </w:p>
          <w:p w:rsidR="005636ED" w:rsidRDefault="00472D36">
            <w:pPr>
              <w:spacing w:before="116" w:after="0" w:line="288" w:lineRule="auto"/>
              <w:ind w:left="466" w:right="80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ipa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in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nce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 pla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isa</w:t>
            </w:r>
            <w:proofErr w:type="spellEnd"/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2" w:right="170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472D36">
            <w:pPr>
              <w:spacing w:before="60" w:after="0" w:line="289" w:lineRule="auto"/>
              <w:ind w:left="1032" w:right="108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dr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1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ring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s’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eelin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jus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ying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ces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</w:t>
            </w:r>
          </w:p>
          <w:p w:rsidR="005636ED" w:rsidRDefault="00472D36">
            <w:pPr>
              <w:spacing w:before="56" w:after="0" w:line="291" w:lineRule="auto"/>
              <w:ind w:left="1032" w:right="6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migh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7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ils</w:t>
            </w:r>
            <w:r>
              <w:rPr>
                <w:rFonts w:ascii="Arial" w:eastAsia="Arial" w:hAnsi="Arial" w:cs="Arial"/>
                <w:color w:val="000000"/>
                <w:spacing w:val="9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mplied</w:t>
            </w:r>
          </w:p>
          <w:p w:rsidR="005636ED" w:rsidRDefault="00472D36">
            <w:pPr>
              <w:spacing w:before="56" w:after="0" w:line="290" w:lineRule="auto"/>
              <w:ind w:left="1032" w:right="138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main ide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ph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hese</w:t>
            </w:r>
          </w:p>
          <w:p w:rsidR="005636ED" w:rsidRDefault="00472D36">
            <w:pPr>
              <w:spacing w:before="56" w:after="0" w:line="290" w:lineRule="auto"/>
              <w:ind w:left="1032" w:right="30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how lan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472D36">
            <w:pPr>
              <w:spacing w:before="116" w:after="0" w:line="292" w:lineRule="auto"/>
              <w:ind w:left="466" w:right="40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 non-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</w:p>
          <w:p w:rsidR="005636ED" w:rsidRDefault="00472D36">
            <w:pPr>
              <w:spacing w:before="116" w:after="0" w:line="296" w:lineRule="auto"/>
              <w:ind w:left="1032" w:right="170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ipa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sion ab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17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up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ole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ss,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rolling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4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7557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134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</w:p>
          <w:p w:rsidR="005636ED" w:rsidRDefault="005636ED">
            <w:pPr>
              <w:spacing w:after="0" w:line="120" w:lineRule="exact"/>
              <w:rPr>
                <w:rFonts w:ascii="Arial" w:eastAsia="Arial" w:hAnsi="Arial" w:cs="Arial"/>
                <w:sz w:val="12"/>
                <w:szCs w:val="12"/>
              </w:rPr>
            </w:pPr>
          </w:p>
          <w:p w:rsidR="005636ED" w:rsidRDefault="00472D36">
            <w:pPr>
              <w:spacing w:after="0" w:line="289" w:lineRule="auto"/>
              <w:ind w:left="466" w:right="80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lis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r(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s)</w:t>
            </w:r>
          </w:p>
          <w:p w:rsidR="005636ED" w:rsidRDefault="00472D36">
            <w:pPr>
              <w:spacing w:before="116" w:after="0" w:line="289" w:lineRule="auto"/>
              <w:ind w:left="466" w:right="118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onsider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ilding 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rs</w:t>
            </w:r>
          </w:p>
          <w:p w:rsidR="005636ED" w:rsidRDefault="00472D36">
            <w:pPr>
              <w:spacing w:before="116" w:after="0" w:line="289" w:lineRule="auto"/>
              <w:ind w:left="466" w:right="65" w:hanging="35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9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use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</w:t>
            </w:r>
            <w:r>
              <w:rPr>
                <w:rFonts w:ascii="Arial" w:eastAsia="Arial" w:hAnsi="Arial" w:cs="Arial"/>
                <w:color w:val="000000"/>
                <w:spacing w:val="7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ive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2" w:right="189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bo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hose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hey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 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lis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sa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6ED" w:rsidRDefault="00472D36">
      <w:pPr>
        <w:spacing w:after="0" w:line="240" w:lineRule="auto"/>
        <w:ind w:left="6773" w:right="-20"/>
        <w:rPr>
          <w:rFonts w:ascii="Calibri" w:eastAsia="Calibri" w:hAnsi="Calibri" w:cs="Calibri"/>
          <w:b/>
          <w:bCs/>
          <w:i/>
          <w:iCs/>
          <w:color w:val="4F81BC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0" allowOverlap="1">
                <wp:simplePos x="0" y="0"/>
                <wp:positionH relativeFrom="page">
                  <wp:posOffset>1490724</wp:posOffset>
                </wp:positionH>
                <wp:positionV relativeFrom="paragraph">
                  <wp:posOffset>268551</wp:posOffset>
                </wp:positionV>
                <wp:extent cx="7712330" cy="0"/>
                <wp:effectExtent l="0" t="0" r="0" b="0"/>
                <wp:wrapNone/>
                <wp:docPr id="9" name="drawingObject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233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12330">
                              <a:moveTo>
                                <a:pt x="0" y="0"/>
                              </a:moveTo>
                              <a:lnTo>
                                <a:pt x="7712330" y="0"/>
                              </a:lnTo>
                            </a:path>
                          </a:pathLst>
                        </a:custGeom>
                        <a:noFill/>
                        <a:ln w="6096" cap="flat">
                          <a:solidFill>
                            <a:srgbClr val="4F81BC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62CA205E" id="drawingObject9" o:spid="_x0000_s1026" style="position:absolute;margin-left:117.4pt;margin-top:21.15pt;width:607.25pt;height:0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71233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" o:allowincell="f" path="m,l7712330,e" filled="f" strokecolor="#4f81bc" strokeweight=".48pt">
                <v:path arrowok="t" textboxrect="0,0,7712330,0"/>
                <w10:wrap anchorx="page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i/>
          <w:iCs/>
          <w:color w:val="4F81BC"/>
          <w:sz w:val="24"/>
          <w:szCs w:val="24"/>
        </w:rPr>
        <w:t>Year</w:t>
      </w:r>
      <w:r>
        <w:rPr>
          <w:rFonts w:ascii="Calibri" w:eastAsia="Calibri" w:hAnsi="Calibri" w:cs="Calibri"/>
          <w:color w:val="4F81BC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4F81BC"/>
          <w:sz w:val="24"/>
          <w:szCs w:val="24"/>
        </w:rPr>
        <w:t>5</w:t>
      </w: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15" w:line="160" w:lineRule="exact"/>
        <w:rPr>
          <w:rFonts w:ascii="Calibri" w:eastAsia="Calibri" w:hAnsi="Calibri" w:cs="Calibri"/>
          <w:sz w:val="16"/>
          <w:szCs w:val="16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2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7492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38" w:lineRule="auto"/>
              <w:ind w:left="108" w:right="94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2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0" w:lineRule="auto"/>
              <w:ind w:left="466" w:right="65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and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ely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8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89" w:lineRule="auto"/>
              <w:ind w:left="466" w:right="72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ask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kno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proofErr w:type="spellEnd"/>
            <w:r>
              <w:rPr>
                <w:rFonts w:ascii="Arial" w:eastAsia="Arial" w:hAnsi="Arial" w:cs="Arial"/>
                <w:color w:val="000000"/>
                <w:spacing w:val="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472D36">
            <w:pPr>
              <w:spacing w:before="116" w:after="0" w:line="289" w:lineRule="auto"/>
              <w:ind w:left="466" w:right="90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</w:t>
            </w:r>
          </w:p>
          <w:p w:rsidR="005636ED" w:rsidRDefault="00472D36">
            <w:pPr>
              <w:spacing w:before="116" w:after="0" w:line="290" w:lineRule="auto"/>
              <w:ind w:left="466" w:right="61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jus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38" w:lineRule="auto"/>
              <w:ind w:left="109" w:right="194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0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39" w:lineRule="auto"/>
              <w:ind w:left="109" w:right="12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app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ir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gr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k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ge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3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re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x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 su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ff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x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(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gy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ty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gy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)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as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ngli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s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h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pp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d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x</w:t>
            </w:r>
            <w:r>
              <w:rPr>
                <w:rFonts w:ascii="Arial" w:eastAsia="Arial" w:hAnsi="Arial" w:cs="Arial"/>
                <w:color w:val="0F4F75"/>
                <w:spacing w:val="-2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1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42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re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ad</w:t>
            </w:r>
            <w:r>
              <w:rPr>
                <w:rFonts w:ascii="Calibri" w:eastAsia="Calibri" w:hAnsi="Calibri" w:cs="Calibri"/>
                <w:color w:val="000000"/>
                <w:spacing w:val="9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ud 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 und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1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me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an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of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n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w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w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ey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mee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8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1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1" w:lineRule="auto"/>
              <w:ind w:left="466" w:right="89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ain p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ive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ud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 b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56" w:after="0" w:line="289" w:lineRule="auto"/>
              <w:ind w:left="1032" w:right="89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inuing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 incre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singly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</w:p>
          <w:p w:rsidR="005636ED" w:rsidRDefault="00472D36">
            <w:pPr>
              <w:spacing w:after="0" w:line="289" w:lineRule="auto"/>
              <w:ind w:left="1032" w:right="216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 boo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oks</w:t>
            </w:r>
          </w:p>
          <w:p w:rsidR="005636ED" w:rsidRDefault="00472D36">
            <w:pPr>
              <w:spacing w:before="56" w:after="0" w:line="290" w:lineRule="auto"/>
              <w:ind w:left="1032" w:right="6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ks</w:t>
            </w:r>
            <w:r>
              <w:rPr>
                <w:rFonts w:ascii="Arial" w:eastAsia="Arial" w:hAnsi="Arial" w:cs="Arial"/>
                <w:color w:val="000000"/>
                <w:spacing w:val="8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ruc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in di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a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ses</w:t>
            </w:r>
          </w:p>
          <w:p w:rsidR="005636ED" w:rsidRDefault="00472D36">
            <w:pPr>
              <w:spacing w:before="116" w:after="0" w:line="289" w:lineRule="auto"/>
              <w:ind w:left="1032" w:right="7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iliar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a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ide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ok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cluding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ional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ori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li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oks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ions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2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88" w:lineRule="auto"/>
              <w:ind w:left="109" w:right="819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6"/>
                <w:szCs w:val="16"/>
              </w:rPr>
              <w:t>Sp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(s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En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-1"/>
                <w:w w:val="101"/>
                <w:sz w:val="16"/>
                <w:szCs w:val="16"/>
                <w:u w:val="single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li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h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-5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1"/>
                <w:w w:val="101"/>
                <w:sz w:val="16"/>
                <w:szCs w:val="16"/>
                <w:u w:val="single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nd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1"/>
                <w:w w:val="101"/>
                <w:sz w:val="16"/>
                <w:szCs w:val="16"/>
                <w:u w:val="single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x 1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  <w:p w:rsidR="005636ED" w:rsidRDefault="00472D36">
            <w:pPr>
              <w:spacing w:before="59" w:after="0" w:line="240" w:lineRule="auto"/>
              <w:ind w:left="109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2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2" w:lineRule="auto"/>
              <w:ind w:left="466" w:right="10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her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su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nce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</w:p>
          <w:p w:rsidR="005636ED" w:rsidRDefault="00472D36">
            <w:pPr>
              <w:spacing w:before="116" w:after="0" w:line="292" w:lineRule="auto"/>
              <w:ind w:left="466" w:right="180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pell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‘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ile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’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knigh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sol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]</w:t>
            </w:r>
          </w:p>
          <w:p w:rsidR="005636ED" w:rsidRDefault="00472D36">
            <w:pPr>
              <w:spacing w:before="116" w:after="0" w:line="291" w:lineRule="auto"/>
              <w:ind w:left="466" w:right="10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inue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inguish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ich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con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sed</w:t>
            </w:r>
          </w:p>
          <w:p w:rsidR="005636ED" w:rsidRDefault="00472D36">
            <w:pPr>
              <w:spacing w:before="116" w:after="0" w:line="289" w:lineRule="auto"/>
              <w:ind w:left="466" w:right="15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kno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ge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in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spelling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spec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call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nglish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dix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  <w:p w:rsidR="005636ED" w:rsidRDefault="00472D36">
            <w:pPr>
              <w:spacing w:before="116" w:after="0" w:line="292" w:lineRule="auto"/>
              <w:ind w:left="466" w:right="11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4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 and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</w:p>
          <w:p w:rsidR="005636ED" w:rsidRDefault="00472D36">
            <w:pPr>
              <w:spacing w:before="116" w:after="0" w:line="291" w:lineRule="auto"/>
              <w:ind w:left="466" w:right="10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our 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 spelling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hese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a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ionary</w:t>
            </w:r>
          </w:p>
          <w:p w:rsidR="005636ED" w:rsidRDefault="00472D36">
            <w:pPr>
              <w:spacing w:before="116" w:after="0" w:line="240" w:lineRule="auto"/>
              <w:ind w:left="109" w:right="-20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hesau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38" w:lineRule="auto"/>
              <w:ind w:left="108" w:right="259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2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88" w:lineRule="auto"/>
              <w:ind w:left="108" w:right="96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legibl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ly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incre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119" w:after="0" w:line="288" w:lineRule="auto"/>
              <w:ind w:left="108" w:right="106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choosing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ich shape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 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ciding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or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join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ic 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</w:p>
          <w:p w:rsidR="005636ED" w:rsidRDefault="005636ED">
            <w:pPr>
              <w:spacing w:after="0" w:line="120" w:lineRule="exact"/>
              <w:rPr>
                <w:rFonts w:ascii="Arial" w:eastAsia="Arial" w:hAnsi="Arial" w:cs="Arial"/>
                <w:sz w:val="12"/>
                <w:szCs w:val="12"/>
              </w:rPr>
            </w:pPr>
          </w:p>
          <w:p w:rsidR="005636ED" w:rsidRDefault="00472D36">
            <w:pPr>
              <w:spacing w:after="0" w:line="288" w:lineRule="auto"/>
              <w:ind w:left="108" w:right="62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choosing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i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0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sk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345" w:lineRule="auto"/>
              <w:ind w:left="86" w:right="504"/>
              <w:jc w:val="center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  <w:r>
              <w:rPr>
                <w:rFonts w:ascii="Calibri" w:eastAsia="Calibri" w:hAnsi="Calibri" w:cs="Calibri"/>
                <w:color w:val="000000"/>
                <w:spacing w:val="39"/>
                <w:sz w:val="16"/>
                <w:szCs w:val="16"/>
              </w:rPr>
              <w:t xml:space="preserve"> </w:t>
            </w: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plan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ir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after="0" w:line="289" w:lineRule="auto"/>
              <w:ind w:left="1033" w:right="10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ap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milar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 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</w:p>
          <w:p w:rsidR="005636ED" w:rsidRDefault="00472D36">
            <w:pPr>
              <w:spacing w:before="36" w:after="0" w:line="290" w:lineRule="auto"/>
              <w:ind w:left="1033" w:right="8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and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ini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ial ide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</w:p>
          <w:p w:rsidR="005636ED" w:rsidRDefault="00472D36">
            <w:pPr>
              <w:spacing w:before="34" w:after="0" w:line="289" w:lineRule="auto"/>
              <w:ind w:left="1033" w:right="119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pil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een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</w:t>
            </w:r>
          </w:p>
          <w:p w:rsidR="005636ED" w:rsidRDefault="00472D36">
            <w:pPr>
              <w:spacing w:before="73" w:after="0" w:line="240" w:lineRule="auto"/>
              <w:ind w:left="109" w:right="-20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ft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y:</w:t>
            </w:r>
          </w:p>
          <w:p w:rsidR="005636ED" w:rsidRDefault="00472D36">
            <w:pPr>
              <w:spacing w:before="82" w:after="0" w:line="289" w:lineRule="auto"/>
              <w:ind w:left="1033" w:right="38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9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80" w:after="0" w:line="292" w:lineRule="auto"/>
              <w:ind w:left="467" w:right="89" w:hanging="35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lop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ding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ngli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s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h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pp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en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di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x</w:t>
            </w:r>
            <w:r>
              <w:rPr>
                <w:rFonts w:ascii="Arial" w:eastAsia="Arial" w:hAnsi="Arial" w:cs="Arial"/>
                <w:color w:val="0F4F75"/>
                <w:spacing w:val="-3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2</w:t>
            </w:r>
            <w:r>
              <w:rPr>
                <w:rFonts w:ascii="Arial" w:eastAsia="Arial" w:hAnsi="Arial" w:cs="Arial"/>
                <w:color w:val="0F4F75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37" w:after="0" w:line="289" w:lineRule="auto"/>
              <w:ind w:left="1033" w:right="183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al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luding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ubju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37" w:after="0" w:line="290" w:lineRule="auto"/>
              <w:ind w:left="1033" w:right="9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p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a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472D36">
            <w:pPr>
              <w:spacing w:before="34" w:after="0" w:line="291" w:lineRule="auto"/>
              <w:ind w:left="1033" w:right="20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rel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and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472D36">
            <w:pPr>
              <w:spacing w:before="37" w:after="0" w:line="290" w:lineRule="auto"/>
              <w:ind w:left="1033" w:right="9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e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1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</w:p>
          <w:p w:rsidR="005636ED" w:rsidRDefault="00472D36">
            <w:pPr>
              <w:spacing w:before="34" w:after="0" w:line="291" w:lineRule="auto"/>
              <w:ind w:left="1033" w:right="148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or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indi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ty</w:t>
            </w:r>
          </w:p>
          <w:p w:rsidR="005636ED" w:rsidRDefault="00472D36">
            <w:pPr>
              <w:spacing w:before="37" w:after="0" w:line="290" w:lineRule="auto"/>
              <w:ind w:left="1033" w:right="21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inning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</w:p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4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8179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40" w:lineRule="auto"/>
              <w:ind w:left="466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inio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5636ED">
            <w:pPr>
              <w:spacing w:after="16" w:line="140" w:lineRule="exact"/>
              <w:rPr>
                <w:rFonts w:ascii="Arial" w:eastAsia="Arial" w:hAnsi="Arial" w:cs="Arial"/>
                <w:sz w:val="14"/>
                <w:szCs w:val="14"/>
              </w:rPr>
            </w:pPr>
          </w:p>
          <w:p w:rsidR="005636ED" w:rsidRDefault="00472D36">
            <w:pPr>
              <w:spacing w:after="0" w:line="289" w:lineRule="auto"/>
              <w:ind w:left="466" w:right="72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ell-s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plana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including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88" w:lineRule="auto"/>
              <w:ind w:left="466" w:right="81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ipa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pacing w:val="2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ly in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collab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ive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rsa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ions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opic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ini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2" w:right="116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oks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sons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hoic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60" w:after="0" w:line="290" w:lineRule="auto"/>
              <w:ind w:left="1032" w:right="75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</w:t>
            </w:r>
            <w:r>
              <w:rPr>
                <w:rFonts w:ascii="Arial" w:eastAsia="Arial" w:hAnsi="Arial" w:cs="Arial"/>
                <w:color w:val="000000"/>
                <w:spacing w:val="7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ions in</w:t>
            </w:r>
            <w:r>
              <w:rPr>
                <w:rFonts w:ascii="Arial" w:eastAsia="Arial" w:hAnsi="Arial" w:cs="Arial"/>
                <w:color w:val="000000"/>
                <w:spacing w:val="5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acr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472D36">
            <w:pPr>
              <w:spacing w:before="56" w:after="0" w:line="291" w:lineRule="auto"/>
              <w:ind w:left="1032" w:right="12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king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sons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hin and acr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oks</w:t>
            </w:r>
          </w:p>
          <w:p w:rsidR="005636ED" w:rsidRDefault="00472D36">
            <w:pPr>
              <w:spacing w:before="56" w:after="0" w:line="292" w:lineRule="auto"/>
              <w:ind w:left="1032" w:right="72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a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ry by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472D36">
            <w:pPr>
              <w:spacing w:before="56" w:after="0" w:line="289" w:lineRule="auto"/>
              <w:ind w:left="1032" w:right="135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orm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ning 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an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</w:t>
            </w:r>
          </w:p>
          <w:p w:rsidR="005636ED" w:rsidRDefault="00472D36">
            <w:pPr>
              <w:spacing w:before="117" w:after="0" w:line="296" w:lineRule="auto"/>
              <w:ind w:left="466" w:right="399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hey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53" w:after="0" w:line="298" w:lineRule="auto"/>
              <w:ind w:left="1032" w:right="151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ok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ense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3" w:right="64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2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472D36">
            <w:pPr>
              <w:spacing w:before="40" w:after="0" w:line="289" w:lineRule="auto"/>
              <w:ind w:left="1033" w:right="120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ribing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dial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</w:p>
          <w:p w:rsidR="005636ED" w:rsidRDefault="00472D36">
            <w:pPr>
              <w:spacing w:before="34" w:after="0" w:line="296" w:lineRule="auto"/>
              <w:ind w:left="1033" w:right="209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é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ag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34" w:after="0" w:line="290" w:lineRule="auto"/>
              <w:ind w:left="1033" w:right="103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ild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hin and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37" w:after="0" w:line="289" w:lineRule="auto"/>
              <w:ind w:left="1033" w:right="103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3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2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linin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]</w:t>
            </w:r>
          </w:p>
          <w:p w:rsidR="005636ED" w:rsidRDefault="00472D36">
            <w:pPr>
              <w:spacing w:before="76" w:after="0" w:line="348" w:lineRule="auto"/>
              <w:ind w:left="675" w:right="358" w:hanging="566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and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color w:val="000000"/>
                <w:spacing w:val="56"/>
                <w:sz w:val="16"/>
                <w:szCs w:val="16"/>
              </w:rPr>
              <w:t xml:space="preserve"> </w:t>
            </w: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3" w:right="165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an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plied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omi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ed)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</w:t>
            </w:r>
          </w:p>
          <w:p w:rsidR="005636ED" w:rsidRDefault="00472D36">
            <w:pPr>
              <w:spacing w:before="40" w:after="0" w:line="292" w:lineRule="auto"/>
              <w:ind w:left="1033" w:right="19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5 and 6 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  <w:p w:rsidR="005636ED" w:rsidRDefault="00472D36">
            <w:pPr>
              <w:spacing w:before="73" w:after="0" w:line="296" w:lineRule="auto"/>
              <w:ind w:left="467" w:right="286" w:hanging="35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gr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 and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y:</w:t>
            </w:r>
          </w:p>
          <w:p w:rsidR="005636ED" w:rsidRDefault="00472D36">
            <w:pPr>
              <w:spacing w:before="34" w:after="0" w:line="291" w:lineRule="auto"/>
              <w:ind w:left="1033" w:right="21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mma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lari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fy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 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472D36">
            <w:pPr>
              <w:spacing w:before="34" w:after="0" w:line="296" w:lineRule="auto"/>
              <w:ind w:left="1033" w:right="288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h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 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ty</w:t>
            </w:r>
          </w:p>
          <w:p w:rsidR="005636ED" w:rsidRDefault="00472D36">
            <w:pPr>
              <w:spacing w:before="34" w:after="0" w:line="291" w:lineRule="auto"/>
              <w:ind w:left="1033" w:right="149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37" w:after="0" w:line="289" w:lineRule="auto"/>
              <w:ind w:left="1033" w:right="111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ind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38" w:after="0" w:line="296" w:lineRule="auto"/>
              <w:ind w:left="1033" w:right="377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olon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st</w:t>
            </w:r>
          </w:p>
          <w:p w:rsidR="005636ED" w:rsidRDefault="00472D36">
            <w:pPr>
              <w:spacing w:before="34" w:after="0" w:line="300" w:lineRule="auto"/>
              <w:ind w:left="1033" w:right="192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pun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</w:p>
          <w:p w:rsidR="005636ED" w:rsidRDefault="00472D36">
            <w:pPr>
              <w:spacing w:before="66" w:after="0" w:line="289" w:lineRule="auto"/>
              <w:ind w:left="1033" w:right="84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and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gr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al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inolo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ngli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4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8200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6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spoken lan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8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lop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specul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ypo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hesi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agini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ring ide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9" w:after="0" w:line="289" w:lineRule="auto"/>
              <w:ind w:left="466" w:right="79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dibly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ly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an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</w:t>
            </w:r>
            <w:proofErr w:type="spellEnd"/>
            <w:r>
              <w:rPr>
                <w:rFonts w:ascii="Arial" w:eastAsia="Arial" w:hAnsi="Arial" w:cs="Arial"/>
                <w:color w:val="000000"/>
                <w:spacing w:val="3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 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nglish</w:t>
            </w:r>
          </w:p>
          <w:p w:rsidR="005636ED" w:rsidRDefault="00472D36">
            <w:pPr>
              <w:spacing w:before="116" w:after="0" w:line="288" w:lineRule="auto"/>
              <w:ind w:left="466" w:right="80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ipa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in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nce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 pla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isa</w:t>
            </w:r>
            <w:proofErr w:type="spellEnd"/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2" w:right="103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3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in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472D36">
            <w:pPr>
              <w:spacing w:before="60" w:after="0" w:line="292" w:lineRule="auto"/>
              <w:ind w:left="1032" w:right="170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472D36">
            <w:pPr>
              <w:spacing w:before="56" w:after="0" w:line="289" w:lineRule="auto"/>
              <w:ind w:left="1032" w:right="108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dr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1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s’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eelin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jus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ying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ces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</w:t>
            </w:r>
          </w:p>
          <w:p w:rsidR="005636ED" w:rsidRDefault="00472D36">
            <w:pPr>
              <w:spacing w:before="56" w:after="0" w:line="291" w:lineRule="auto"/>
              <w:ind w:left="1032" w:right="6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migh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7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ils</w:t>
            </w:r>
            <w:r>
              <w:rPr>
                <w:rFonts w:ascii="Arial" w:eastAsia="Arial" w:hAnsi="Arial" w:cs="Arial"/>
                <w:color w:val="000000"/>
                <w:spacing w:val="9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mplied</w:t>
            </w:r>
          </w:p>
          <w:p w:rsidR="005636ED" w:rsidRDefault="00472D36">
            <w:pPr>
              <w:spacing w:before="56" w:after="0" w:line="289" w:lineRule="auto"/>
              <w:ind w:left="1032" w:right="11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ide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more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han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agr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ide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ying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key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ails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ain ide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57" w:after="0" w:line="290" w:lineRule="auto"/>
              <w:ind w:left="1032" w:right="302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 lan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ure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3" w:right="22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’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472D36">
            <w:pPr>
              <w:spacing w:before="40" w:after="0" w:line="289" w:lineRule="auto"/>
              <w:ind w:left="1033" w:right="208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472D36">
            <w:pPr>
              <w:spacing w:before="34" w:after="0" w:line="290" w:lineRule="auto"/>
              <w:ind w:left="1033" w:right="13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uring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 pie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472D36">
            <w:pPr>
              <w:spacing w:before="37" w:after="0" w:line="289" w:lineRule="auto"/>
              <w:ind w:left="1033" w:right="148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uring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ubje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lar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hing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lan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and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</w:p>
          <w:p w:rsidR="005636ED" w:rsidRDefault="00472D36">
            <w:pPr>
              <w:spacing w:before="116" w:after="0" w:line="291" w:lineRule="auto"/>
              <w:ind w:left="1033" w:right="369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pelling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96" w:lineRule="auto"/>
              <w:ind w:left="1033" w:right="9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orm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9" w:lineRule="auto"/>
              <w:ind w:left="1033" w:right="105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 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4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7857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134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</w:p>
          <w:p w:rsidR="005636ED" w:rsidRDefault="005636ED">
            <w:pPr>
              <w:spacing w:after="0" w:line="120" w:lineRule="exact"/>
              <w:rPr>
                <w:rFonts w:ascii="Arial" w:eastAsia="Arial" w:hAnsi="Arial" w:cs="Arial"/>
                <w:sz w:val="12"/>
                <w:szCs w:val="12"/>
              </w:rPr>
            </w:pPr>
          </w:p>
          <w:p w:rsidR="005636ED" w:rsidRDefault="00472D36">
            <w:pPr>
              <w:spacing w:after="0" w:line="289" w:lineRule="auto"/>
              <w:ind w:left="466" w:right="80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lis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r(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s)</w:t>
            </w:r>
          </w:p>
          <w:p w:rsidR="005636ED" w:rsidRDefault="00472D36">
            <w:pPr>
              <w:spacing w:before="116" w:after="0" w:line="289" w:lineRule="auto"/>
              <w:ind w:left="466" w:right="118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onsider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ilding 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rs</w:t>
            </w:r>
          </w:p>
          <w:p w:rsidR="005636ED" w:rsidRDefault="00472D36">
            <w:pPr>
              <w:spacing w:before="116" w:after="0" w:line="289" w:lineRule="auto"/>
              <w:ind w:left="466" w:right="65" w:hanging="35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9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use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</w:t>
            </w:r>
            <w:r>
              <w:rPr>
                <w:rFonts w:ascii="Arial" w:eastAsia="Arial" w:hAnsi="Arial" w:cs="Arial"/>
                <w:color w:val="000000"/>
                <w:spacing w:val="7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ive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40" w:lineRule="auto"/>
              <w:ind w:left="1032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5636ED">
            <w:pPr>
              <w:spacing w:after="16" w:line="140" w:lineRule="exact"/>
              <w:rPr>
                <w:rFonts w:ascii="Arial" w:eastAsia="Arial" w:hAnsi="Arial" w:cs="Arial"/>
                <w:sz w:val="14"/>
                <w:szCs w:val="14"/>
              </w:rPr>
            </w:pPr>
          </w:p>
          <w:p w:rsidR="005636ED" w:rsidRDefault="00472D36">
            <w:pPr>
              <w:spacing w:after="0" w:line="290" w:lineRule="auto"/>
              <w:ind w:left="466" w:right="9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 lang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luding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igu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ve lan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sidering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</w:p>
          <w:p w:rsidR="005636ED" w:rsidRDefault="00472D36">
            <w:pPr>
              <w:spacing w:before="117" w:after="0" w:line="292" w:lineRule="auto"/>
              <w:ind w:left="466" w:right="354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sh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and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inion</w:t>
            </w:r>
          </w:p>
          <w:p w:rsidR="005636ED" w:rsidRDefault="00472D36">
            <w:pPr>
              <w:spacing w:before="116" w:after="0" w:line="292" w:lineRule="auto"/>
              <w:ind w:left="466" w:right="19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</w:p>
          <w:p w:rsidR="005636ED" w:rsidRDefault="00472D36">
            <w:pPr>
              <w:spacing w:before="116" w:after="0" w:line="289" w:lineRule="auto"/>
              <w:ind w:left="466" w:right="10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ipa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 and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hose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 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msel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ilding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’ 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halle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ging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ly</w:t>
            </w:r>
          </w:p>
          <w:p w:rsidR="005636ED" w:rsidRDefault="00472D36">
            <w:pPr>
              <w:spacing w:before="116" w:after="0" w:line="289" w:lineRule="auto"/>
              <w:ind w:left="466" w:right="149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plain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cluding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aini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g a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opic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no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ary</w:t>
            </w:r>
          </w:p>
          <w:p w:rsidR="005636ED" w:rsidRDefault="00472D36">
            <w:pPr>
              <w:spacing w:before="117" w:after="0" w:line="292" w:lineRule="auto"/>
              <w:ind w:left="1032" w:right="127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jus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3" w:right="66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3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6ED" w:rsidRDefault="00472D36">
      <w:pPr>
        <w:spacing w:after="0" w:line="240" w:lineRule="auto"/>
        <w:ind w:left="6773" w:right="-20"/>
        <w:rPr>
          <w:rFonts w:ascii="Calibri" w:eastAsia="Calibri" w:hAnsi="Calibri" w:cs="Calibri"/>
          <w:b/>
          <w:bCs/>
          <w:i/>
          <w:iCs/>
          <w:color w:val="4F81BC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0" allowOverlap="1">
                <wp:simplePos x="0" y="0"/>
                <wp:positionH relativeFrom="page">
                  <wp:posOffset>1490724</wp:posOffset>
                </wp:positionH>
                <wp:positionV relativeFrom="paragraph">
                  <wp:posOffset>268551</wp:posOffset>
                </wp:positionV>
                <wp:extent cx="7712330" cy="0"/>
                <wp:effectExtent l="0" t="0" r="0" b="0"/>
                <wp:wrapNone/>
                <wp:docPr id="10" name="drawingObject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233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12330">
                              <a:moveTo>
                                <a:pt x="0" y="0"/>
                              </a:moveTo>
                              <a:lnTo>
                                <a:pt x="7712330" y="0"/>
                              </a:lnTo>
                            </a:path>
                          </a:pathLst>
                        </a:custGeom>
                        <a:noFill/>
                        <a:ln w="6096" cap="flat">
                          <a:solidFill>
                            <a:srgbClr val="4F81BC"/>
                          </a:solidFill>
                          <a:prstDash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4BA0953" id="drawingObject10" o:spid="_x0000_s1026" style="position:absolute;margin-left:117.4pt;margin-top:21.15pt;width:607.25pt;height:0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71233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" o:allowincell="f" path="m,l7712330,e" filled="f" strokecolor="#4f81bc" strokeweight=".48pt">
                <v:path arrowok="t" textboxrect="0,0,7712330,0"/>
                <w10:wrap anchorx="page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i/>
          <w:iCs/>
          <w:color w:val="4F81BC"/>
          <w:sz w:val="24"/>
          <w:szCs w:val="24"/>
        </w:rPr>
        <w:t>Year</w:t>
      </w:r>
      <w:r>
        <w:rPr>
          <w:rFonts w:ascii="Calibri" w:eastAsia="Calibri" w:hAnsi="Calibri" w:cs="Calibri"/>
          <w:color w:val="4F81BC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4F81BC"/>
          <w:sz w:val="24"/>
          <w:szCs w:val="24"/>
        </w:rPr>
        <w:t>6</w:t>
      </w:r>
    </w:p>
    <w:p w:rsidR="005636ED" w:rsidRDefault="005636E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5636ED" w:rsidRDefault="005636ED">
      <w:pPr>
        <w:spacing w:after="15" w:line="160" w:lineRule="exact"/>
        <w:rPr>
          <w:rFonts w:ascii="Calibri" w:eastAsia="Calibri" w:hAnsi="Calibri" w:cs="Calibri"/>
          <w:sz w:val="16"/>
          <w:szCs w:val="16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2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7492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38" w:lineRule="auto"/>
              <w:ind w:left="108" w:right="94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2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0" w:lineRule="auto"/>
              <w:ind w:left="466" w:right="65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and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ely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8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89" w:lineRule="auto"/>
              <w:ind w:left="466" w:right="72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ask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kno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proofErr w:type="spellEnd"/>
            <w:r>
              <w:rPr>
                <w:rFonts w:ascii="Arial" w:eastAsia="Arial" w:hAnsi="Arial" w:cs="Arial"/>
                <w:color w:val="000000"/>
                <w:spacing w:val="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472D36">
            <w:pPr>
              <w:spacing w:before="116" w:after="0" w:line="289" w:lineRule="auto"/>
              <w:ind w:left="466" w:right="90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</w:t>
            </w:r>
          </w:p>
          <w:p w:rsidR="005636ED" w:rsidRDefault="00472D36">
            <w:pPr>
              <w:spacing w:before="116" w:after="0" w:line="290" w:lineRule="auto"/>
              <w:ind w:left="466" w:right="61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jus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38" w:lineRule="auto"/>
              <w:ind w:left="109" w:right="194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0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39" w:lineRule="auto"/>
              <w:ind w:left="109" w:right="12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app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ir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gr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k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ge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3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re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x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 su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ff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x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(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gy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ty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gy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)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as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ngli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s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h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pp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d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x</w:t>
            </w:r>
            <w:r>
              <w:rPr>
                <w:rFonts w:ascii="Arial" w:eastAsia="Arial" w:hAnsi="Arial" w:cs="Arial"/>
                <w:color w:val="0F4F75"/>
                <w:spacing w:val="-2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1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42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re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ad</w:t>
            </w:r>
            <w:r>
              <w:rPr>
                <w:rFonts w:ascii="Calibri" w:eastAsia="Calibri" w:hAnsi="Calibri" w:cs="Calibri"/>
                <w:color w:val="000000"/>
                <w:spacing w:val="9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ud 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 und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1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me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an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of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n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w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w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ey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mee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8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1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1" w:lineRule="auto"/>
              <w:ind w:left="466" w:right="89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ain p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ive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ud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 b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56" w:after="0" w:line="289" w:lineRule="auto"/>
              <w:ind w:left="1032" w:right="89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inuing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 incre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singly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</w:p>
          <w:p w:rsidR="005636ED" w:rsidRDefault="00472D36">
            <w:pPr>
              <w:spacing w:after="0" w:line="289" w:lineRule="auto"/>
              <w:ind w:left="1032" w:right="216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 boo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oks</w:t>
            </w:r>
          </w:p>
          <w:p w:rsidR="005636ED" w:rsidRDefault="00472D36">
            <w:pPr>
              <w:spacing w:before="56" w:after="0" w:line="290" w:lineRule="auto"/>
              <w:ind w:left="1032" w:right="6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ks</w:t>
            </w:r>
            <w:r>
              <w:rPr>
                <w:rFonts w:ascii="Arial" w:eastAsia="Arial" w:hAnsi="Arial" w:cs="Arial"/>
                <w:color w:val="000000"/>
                <w:spacing w:val="8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ruc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in di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a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89" w:lineRule="auto"/>
              <w:ind w:left="1032" w:right="7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iliar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a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ide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ok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cluding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ional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ori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li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oks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ions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2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88" w:lineRule="auto"/>
              <w:ind w:left="109" w:right="819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6"/>
                <w:szCs w:val="16"/>
              </w:rPr>
              <w:t>Sp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(s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En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-1"/>
                <w:w w:val="101"/>
                <w:sz w:val="16"/>
                <w:szCs w:val="16"/>
                <w:u w:val="single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li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h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-5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1"/>
                <w:w w:val="101"/>
                <w:sz w:val="16"/>
                <w:szCs w:val="16"/>
                <w:u w:val="single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F4F75"/>
                <w:w w:val="101"/>
                <w:sz w:val="16"/>
                <w:szCs w:val="16"/>
                <w:u w:val="single"/>
              </w:rPr>
              <w:t>nd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1"/>
                <w:w w:val="101"/>
                <w:sz w:val="16"/>
                <w:szCs w:val="16"/>
                <w:u w:val="single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0F4F75"/>
                <w:spacing w:val="1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F4F75"/>
                <w:sz w:val="16"/>
                <w:szCs w:val="16"/>
                <w:u w:val="single"/>
              </w:rPr>
              <w:t>1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  <w:p w:rsidR="005636ED" w:rsidRDefault="00472D36">
            <w:pPr>
              <w:spacing w:before="59" w:after="0" w:line="240" w:lineRule="auto"/>
              <w:ind w:left="109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2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92" w:lineRule="auto"/>
              <w:ind w:left="466" w:right="10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her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su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nce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</w:p>
          <w:p w:rsidR="005636ED" w:rsidRDefault="00472D36">
            <w:pPr>
              <w:spacing w:before="116" w:after="0" w:line="292" w:lineRule="auto"/>
              <w:ind w:left="466" w:right="180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pell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‘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ile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’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knigh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sol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]</w:t>
            </w:r>
          </w:p>
          <w:p w:rsidR="005636ED" w:rsidRDefault="00472D36">
            <w:pPr>
              <w:spacing w:before="116" w:after="0" w:line="291" w:lineRule="auto"/>
              <w:ind w:left="466" w:right="105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inue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inguish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ich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con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sed</w:t>
            </w:r>
          </w:p>
          <w:p w:rsidR="005636ED" w:rsidRDefault="00472D36">
            <w:pPr>
              <w:spacing w:before="116" w:after="0" w:line="289" w:lineRule="auto"/>
              <w:ind w:left="466" w:right="15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kno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ge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in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spelling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spec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call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nglish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dix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  <w:p w:rsidR="005636ED" w:rsidRDefault="00472D36">
            <w:pPr>
              <w:spacing w:before="116" w:after="0" w:line="292" w:lineRule="auto"/>
              <w:ind w:left="466" w:right="11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4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 and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ds</w:t>
            </w:r>
          </w:p>
          <w:p w:rsidR="005636ED" w:rsidRDefault="00472D36">
            <w:pPr>
              <w:spacing w:before="116" w:after="0" w:line="291" w:lineRule="auto"/>
              <w:ind w:left="466" w:right="10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our 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 spelling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hese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a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</w:t>
            </w:r>
          </w:p>
          <w:p w:rsidR="005636ED" w:rsidRDefault="00472D36">
            <w:pPr>
              <w:spacing w:before="116" w:after="0" w:line="240" w:lineRule="auto"/>
              <w:ind w:left="109" w:right="-20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hesau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38" w:lineRule="auto"/>
              <w:ind w:left="108" w:right="259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5636ED">
            <w:pPr>
              <w:spacing w:after="2" w:line="120" w:lineRule="exact"/>
              <w:rPr>
                <w:rFonts w:ascii="Calibri" w:eastAsia="Calibri" w:hAnsi="Calibri" w:cs="Calibri"/>
                <w:w w:val="101"/>
                <w:sz w:val="12"/>
                <w:szCs w:val="12"/>
              </w:rPr>
            </w:pPr>
          </w:p>
          <w:p w:rsidR="005636ED" w:rsidRDefault="00472D36">
            <w:pPr>
              <w:spacing w:after="0" w:line="288" w:lineRule="auto"/>
              <w:ind w:left="108" w:right="96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legibl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ly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incre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119" w:after="0" w:line="288" w:lineRule="auto"/>
              <w:ind w:left="108" w:right="106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choosing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ich shape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 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deciding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or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join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ic 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</w:p>
          <w:p w:rsidR="005636ED" w:rsidRDefault="005636ED">
            <w:pPr>
              <w:spacing w:after="0" w:line="120" w:lineRule="exact"/>
              <w:rPr>
                <w:rFonts w:ascii="Arial" w:eastAsia="Arial" w:hAnsi="Arial" w:cs="Arial"/>
                <w:sz w:val="12"/>
                <w:szCs w:val="12"/>
              </w:rPr>
            </w:pPr>
          </w:p>
          <w:p w:rsidR="005636ED" w:rsidRDefault="00472D36">
            <w:pPr>
              <w:spacing w:after="0" w:line="288" w:lineRule="auto"/>
              <w:ind w:left="108" w:right="62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choosing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i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0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sk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345" w:lineRule="auto"/>
              <w:ind w:left="86" w:right="504"/>
              <w:jc w:val="center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  <w:r>
              <w:rPr>
                <w:rFonts w:ascii="Calibri" w:eastAsia="Calibri" w:hAnsi="Calibri" w:cs="Calibri"/>
                <w:color w:val="000000"/>
                <w:spacing w:val="39"/>
                <w:sz w:val="16"/>
                <w:szCs w:val="16"/>
              </w:rPr>
              <w:t xml:space="preserve"> </w:t>
            </w: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plan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ir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after="0" w:line="289" w:lineRule="auto"/>
              <w:ind w:left="1033" w:right="10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ap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milar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 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</w:p>
          <w:p w:rsidR="005636ED" w:rsidRDefault="00472D36">
            <w:pPr>
              <w:spacing w:before="36" w:after="0" w:line="290" w:lineRule="auto"/>
              <w:ind w:left="1033" w:right="8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and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ini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ial ide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</w:p>
          <w:p w:rsidR="005636ED" w:rsidRDefault="00472D36">
            <w:pPr>
              <w:spacing w:before="34" w:after="0" w:line="289" w:lineRule="auto"/>
              <w:ind w:left="1033" w:right="119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pil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1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een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</w:t>
            </w:r>
          </w:p>
          <w:p w:rsidR="005636ED" w:rsidRDefault="00472D36">
            <w:pPr>
              <w:spacing w:before="73" w:after="0" w:line="240" w:lineRule="auto"/>
              <w:ind w:left="109" w:right="-20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ft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y:</w:t>
            </w:r>
          </w:p>
          <w:p w:rsidR="005636ED" w:rsidRDefault="00472D36">
            <w:pPr>
              <w:spacing w:before="82" w:after="0" w:line="289" w:lineRule="auto"/>
              <w:ind w:left="1033" w:right="38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nd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11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5636ED" w:rsidRDefault="00472D36">
            <w:pPr>
              <w:spacing w:after="0" w:line="240" w:lineRule="auto"/>
              <w:ind w:left="109" w:right="-20"/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up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il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 s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80" w:after="0" w:line="292" w:lineRule="auto"/>
              <w:ind w:left="467" w:right="89" w:hanging="35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lop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ding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E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ngli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s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h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A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pp</w:t>
            </w:r>
            <w:r>
              <w:rPr>
                <w:rFonts w:ascii="Arial" w:eastAsia="Arial" w:hAnsi="Arial" w:cs="Arial"/>
                <w:color w:val="0F4F75"/>
                <w:spacing w:val="-1"/>
                <w:sz w:val="16"/>
                <w:szCs w:val="16"/>
                <w:u w:val="single"/>
              </w:rPr>
              <w:t>en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di</w:t>
            </w:r>
            <w:r>
              <w:rPr>
                <w:rFonts w:ascii="Arial" w:eastAsia="Arial" w:hAnsi="Arial" w:cs="Arial"/>
                <w:color w:val="0F4F75"/>
                <w:w w:val="101"/>
                <w:sz w:val="16"/>
                <w:szCs w:val="16"/>
                <w:u w:val="single"/>
              </w:rPr>
              <w:t>x</w:t>
            </w:r>
            <w:r>
              <w:rPr>
                <w:rFonts w:ascii="Arial" w:eastAsia="Arial" w:hAnsi="Arial" w:cs="Arial"/>
                <w:color w:val="0F4F75"/>
                <w:spacing w:val="-3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F4F75"/>
                <w:sz w:val="16"/>
                <w:szCs w:val="16"/>
                <w:u w:val="single"/>
              </w:rPr>
              <w:t>2</w:t>
            </w:r>
            <w:r>
              <w:rPr>
                <w:rFonts w:ascii="Arial" w:eastAsia="Arial" w:hAnsi="Arial" w:cs="Arial"/>
                <w:color w:val="0F4F75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37" w:after="0" w:line="289" w:lineRule="auto"/>
              <w:ind w:left="1033" w:right="183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al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luding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ubju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37" w:after="0" w:line="290" w:lineRule="auto"/>
              <w:ind w:left="1033" w:right="9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p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a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472D36">
            <w:pPr>
              <w:spacing w:before="34" w:after="0" w:line="291" w:lineRule="auto"/>
              <w:ind w:left="1033" w:right="20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rel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and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  <w:p w:rsidR="005636ED" w:rsidRDefault="00472D36">
            <w:pPr>
              <w:spacing w:before="37" w:after="0" w:line="290" w:lineRule="auto"/>
              <w:ind w:left="1033" w:right="94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e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1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</w:p>
          <w:p w:rsidR="005636ED" w:rsidRDefault="00472D36">
            <w:pPr>
              <w:spacing w:before="34" w:after="0" w:line="291" w:lineRule="auto"/>
              <w:ind w:left="1033" w:right="148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or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indi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ty</w:t>
            </w:r>
          </w:p>
          <w:p w:rsidR="005636ED" w:rsidRDefault="00472D36">
            <w:pPr>
              <w:spacing w:before="37" w:after="0" w:line="290" w:lineRule="auto"/>
              <w:ind w:left="1033" w:right="216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inning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</w:p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4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8179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40" w:lineRule="auto"/>
              <w:ind w:left="466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inio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5636ED">
            <w:pPr>
              <w:spacing w:after="16" w:line="140" w:lineRule="exact"/>
              <w:rPr>
                <w:rFonts w:ascii="Arial" w:eastAsia="Arial" w:hAnsi="Arial" w:cs="Arial"/>
                <w:sz w:val="14"/>
                <w:szCs w:val="14"/>
              </w:rPr>
            </w:pPr>
          </w:p>
          <w:p w:rsidR="005636ED" w:rsidRDefault="00472D36">
            <w:pPr>
              <w:spacing w:after="0" w:line="289" w:lineRule="auto"/>
              <w:ind w:left="466" w:right="72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ell-s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plana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including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lin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88" w:lineRule="auto"/>
              <w:ind w:left="466" w:right="81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ipa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pacing w:val="2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ly in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collab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ive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rsa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ions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7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opic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ini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use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2" w:right="116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oks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sons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hoic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60" w:after="0" w:line="290" w:lineRule="auto"/>
              <w:ind w:left="1032" w:right="75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</w:t>
            </w:r>
            <w:r>
              <w:rPr>
                <w:rFonts w:ascii="Arial" w:eastAsia="Arial" w:hAnsi="Arial" w:cs="Arial"/>
                <w:color w:val="000000"/>
                <w:spacing w:val="7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ions in</w:t>
            </w:r>
            <w:r>
              <w:rPr>
                <w:rFonts w:ascii="Arial" w:eastAsia="Arial" w:hAnsi="Arial" w:cs="Arial"/>
                <w:color w:val="000000"/>
                <w:spacing w:val="5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acr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472D36">
            <w:pPr>
              <w:spacing w:before="56" w:after="0" w:line="291" w:lineRule="auto"/>
              <w:ind w:left="1032" w:right="12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king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sons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hin and acr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oks</w:t>
            </w:r>
          </w:p>
          <w:p w:rsidR="005636ED" w:rsidRDefault="00472D36">
            <w:pPr>
              <w:spacing w:before="56" w:after="0" w:line="292" w:lineRule="auto"/>
              <w:ind w:left="1032" w:right="72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a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ry by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472D36">
            <w:pPr>
              <w:spacing w:before="56" w:after="0" w:line="289" w:lineRule="auto"/>
              <w:ind w:left="1032" w:right="135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orm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ning 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an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</w:t>
            </w:r>
          </w:p>
          <w:p w:rsidR="005636ED" w:rsidRDefault="00472D36">
            <w:pPr>
              <w:spacing w:before="117" w:after="0" w:line="296" w:lineRule="auto"/>
              <w:ind w:left="466" w:right="399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hey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</w:p>
          <w:p w:rsidR="005636ED" w:rsidRDefault="00472D36">
            <w:pPr>
              <w:spacing w:before="53" w:after="0" w:line="298" w:lineRule="auto"/>
              <w:ind w:left="1032" w:right="151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ok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ense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3" w:right="64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2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472D36">
            <w:pPr>
              <w:spacing w:before="40" w:after="0" w:line="289" w:lineRule="auto"/>
              <w:ind w:left="1033" w:right="119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ribing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phe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dial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</w:p>
          <w:p w:rsidR="005636ED" w:rsidRDefault="00472D36">
            <w:pPr>
              <w:spacing w:before="34" w:after="0" w:line="296" w:lineRule="auto"/>
              <w:ind w:left="1033" w:right="209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é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ag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34" w:after="0" w:line="290" w:lineRule="auto"/>
              <w:ind w:left="1033" w:right="103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a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ild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hin and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37" w:after="0" w:line="289" w:lineRule="auto"/>
              <w:ind w:left="1033" w:right="103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3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2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linin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]</w:t>
            </w:r>
          </w:p>
          <w:p w:rsidR="005636ED" w:rsidRDefault="00472D36">
            <w:pPr>
              <w:spacing w:before="76" w:after="0" w:line="348" w:lineRule="auto"/>
              <w:ind w:left="675" w:right="358" w:hanging="566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and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color w:val="000000"/>
                <w:spacing w:val="56"/>
                <w:sz w:val="16"/>
                <w:szCs w:val="16"/>
              </w:rPr>
              <w:t xml:space="preserve"> </w:t>
            </w: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3" w:right="165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an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plied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omi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ed)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</w:t>
            </w:r>
          </w:p>
          <w:p w:rsidR="005636ED" w:rsidRDefault="00472D36">
            <w:pPr>
              <w:spacing w:before="40" w:after="0" w:line="292" w:lineRule="auto"/>
              <w:ind w:left="1033" w:right="19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5 and 6 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  <w:p w:rsidR="005636ED" w:rsidRDefault="00472D36">
            <w:pPr>
              <w:spacing w:before="73" w:after="0" w:line="296" w:lineRule="auto"/>
              <w:ind w:left="467" w:right="286" w:hanging="35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gr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 and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y:</w:t>
            </w:r>
          </w:p>
          <w:p w:rsidR="005636ED" w:rsidRDefault="00472D36">
            <w:pPr>
              <w:spacing w:before="34" w:after="0" w:line="291" w:lineRule="auto"/>
              <w:ind w:left="1033" w:right="21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mma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lari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fy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 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472D36">
            <w:pPr>
              <w:spacing w:before="34" w:after="0" w:line="296" w:lineRule="auto"/>
              <w:ind w:left="1033" w:right="287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 a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ty</w:t>
            </w:r>
          </w:p>
          <w:p w:rsidR="005636ED" w:rsidRDefault="00472D36">
            <w:pPr>
              <w:spacing w:before="34" w:after="0" w:line="291" w:lineRule="auto"/>
              <w:ind w:left="1033" w:right="149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37" w:after="0" w:line="289" w:lineRule="auto"/>
              <w:ind w:left="1033" w:right="111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ind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38" w:after="0" w:line="296" w:lineRule="auto"/>
              <w:ind w:left="1033" w:right="377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olon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st</w:t>
            </w:r>
          </w:p>
          <w:p w:rsidR="005636ED" w:rsidRDefault="00472D36">
            <w:pPr>
              <w:spacing w:before="34" w:after="0" w:line="300" w:lineRule="auto"/>
              <w:ind w:left="1033" w:right="192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pun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lle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</w:p>
          <w:p w:rsidR="005636ED" w:rsidRDefault="00472D36">
            <w:pPr>
              <w:spacing w:before="66" w:after="0" w:line="289" w:lineRule="auto"/>
              <w:ind w:left="1033" w:right="8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and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gr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al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inolo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ngli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4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8200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6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spoken lan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8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eve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lop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specul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ypo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hesi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sing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agini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ring ide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9" w:after="0" w:line="289" w:lineRule="auto"/>
              <w:ind w:left="466" w:right="79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dibly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ly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an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</w:t>
            </w:r>
            <w:proofErr w:type="spellEnd"/>
            <w:r>
              <w:rPr>
                <w:rFonts w:ascii="Arial" w:eastAsia="Arial" w:hAnsi="Arial" w:cs="Arial"/>
                <w:color w:val="000000"/>
                <w:spacing w:val="3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 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nglish</w:t>
            </w:r>
          </w:p>
          <w:p w:rsidR="005636ED" w:rsidRDefault="00472D36">
            <w:pPr>
              <w:spacing w:before="116" w:after="0" w:line="288" w:lineRule="auto"/>
              <w:ind w:left="466" w:right="80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ipa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in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nce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 pla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isa</w:t>
            </w:r>
            <w:proofErr w:type="spellEnd"/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2" w:right="103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3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in 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</w:p>
          <w:p w:rsidR="005636ED" w:rsidRDefault="00472D36">
            <w:pPr>
              <w:spacing w:before="60" w:after="0" w:line="292" w:lineRule="auto"/>
              <w:ind w:left="1032" w:right="170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q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ues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472D36">
            <w:pPr>
              <w:spacing w:before="56" w:after="0" w:line="289" w:lineRule="auto"/>
              <w:ind w:left="1032" w:right="108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dr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1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s’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eelin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iv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jus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ying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ces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</w:t>
            </w:r>
          </w:p>
          <w:p w:rsidR="005636ED" w:rsidRDefault="00472D36">
            <w:pPr>
              <w:spacing w:before="56" w:after="0" w:line="291" w:lineRule="auto"/>
              <w:ind w:left="1032" w:right="63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migh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7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ils</w:t>
            </w:r>
            <w:r>
              <w:rPr>
                <w:rFonts w:ascii="Arial" w:eastAsia="Arial" w:hAnsi="Arial" w:cs="Arial"/>
                <w:color w:val="000000"/>
                <w:spacing w:val="9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mplied</w:t>
            </w:r>
          </w:p>
          <w:p w:rsidR="005636ED" w:rsidRDefault="00472D36">
            <w:pPr>
              <w:spacing w:before="56" w:after="0" w:line="289" w:lineRule="auto"/>
              <w:ind w:left="1032" w:right="111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ide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more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han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agr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ide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ying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key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ails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upp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ain ide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  <w:p w:rsidR="005636ED" w:rsidRDefault="00472D36">
            <w:pPr>
              <w:spacing w:before="57" w:after="0" w:line="290" w:lineRule="auto"/>
              <w:ind w:left="1032" w:right="302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 lan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ure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3" w:right="22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 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’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472D36">
            <w:pPr>
              <w:spacing w:before="40" w:after="0" w:line="289" w:lineRule="auto"/>
              <w:ind w:left="1033" w:right="208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472D36">
            <w:pPr>
              <w:spacing w:before="34" w:after="0" w:line="290" w:lineRule="auto"/>
              <w:ind w:left="1033" w:right="13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uring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 pie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472D36">
            <w:pPr>
              <w:spacing w:before="37" w:after="0" w:line="289" w:lineRule="auto"/>
              <w:ind w:left="1033" w:right="148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uring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ubje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lar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hing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lan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and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</w:p>
          <w:p w:rsidR="005636ED" w:rsidRDefault="00472D36">
            <w:pPr>
              <w:spacing w:before="116" w:after="0" w:line="291" w:lineRule="auto"/>
              <w:ind w:left="1033" w:right="369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pelling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</w:p>
          <w:p w:rsidR="005636ED" w:rsidRDefault="00472D36">
            <w:pPr>
              <w:spacing w:before="116" w:after="0" w:line="296" w:lineRule="auto"/>
              <w:ind w:left="1033" w:right="95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orm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heir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9" w:lineRule="auto"/>
              <w:ind w:left="1033" w:right="105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 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ir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and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</w:tr>
    </w:tbl>
    <w:p w:rsidR="005636ED" w:rsidRDefault="005636ED">
      <w:pPr>
        <w:sectPr w:rsidR="005636ED">
          <w:pgSz w:w="16838" w:h="11906" w:orient="landscape"/>
          <w:pgMar w:top="1134" w:right="850" w:bottom="1134" w:left="1331" w:header="720" w:footer="720" w:gutter="0"/>
          <w:cols w:space="708"/>
        </w:sectPr>
      </w:pPr>
    </w:p>
    <w:p w:rsidR="005636ED" w:rsidRDefault="005636ED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396"/>
        <w:gridCol w:w="2441"/>
        <w:gridCol w:w="2585"/>
        <w:gridCol w:w="1461"/>
        <w:gridCol w:w="2416"/>
        <w:gridCol w:w="2578"/>
      </w:tblGrid>
      <w:tr w:rsidR="005636ED">
        <w:trPr>
          <w:cantSplit/>
          <w:trHeight w:hRule="exact" w:val="814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16" w:right="26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ok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n 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340" w:right="2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rd Read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50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mprehens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79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0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5636ED" w:rsidRDefault="00472D36">
            <w:pPr>
              <w:spacing w:after="0" w:line="240" w:lineRule="auto"/>
              <w:ind w:left="180" w:right="12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nd</w:t>
            </w: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</w:p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>
            <w:pPr>
              <w:spacing w:after="35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36ED" w:rsidRDefault="00472D36">
            <w:pPr>
              <w:spacing w:after="0" w:line="240" w:lineRule="auto"/>
              <w:ind w:left="205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 –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Co</w:t>
            </w:r>
            <w:r>
              <w:rPr>
                <w:rFonts w:ascii="Calibri" w:eastAsia="Calibri" w:hAnsi="Calibri" w:cs="Calibri"/>
                <w:color w:val="000000"/>
              </w:rPr>
              <w:t>mpos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6" w:after="0" w:line="240" w:lineRule="auto"/>
              <w:ind w:left="395" w:right="34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 –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mar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</w:rPr>
              <w:t xml:space="preserve"> Vocabu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and Punctuat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</w:p>
        </w:tc>
      </w:tr>
      <w:tr w:rsidR="005636ED">
        <w:trPr>
          <w:cantSplit/>
          <w:trHeight w:hRule="exact" w:val="7857"/>
        </w:trPr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466" w:right="134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</w:p>
          <w:p w:rsidR="005636ED" w:rsidRDefault="005636ED">
            <w:pPr>
              <w:spacing w:after="0" w:line="120" w:lineRule="exact"/>
              <w:rPr>
                <w:rFonts w:ascii="Arial" w:eastAsia="Arial" w:hAnsi="Arial" w:cs="Arial"/>
                <w:sz w:val="12"/>
                <w:szCs w:val="12"/>
              </w:rPr>
            </w:pPr>
          </w:p>
          <w:p w:rsidR="005636ED" w:rsidRDefault="00472D36">
            <w:pPr>
              <w:spacing w:after="0" w:line="289" w:lineRule="auto"/>
              <w:ind w:left="466" w:right="80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ain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lis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r(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s)</w:t>
            </w:r>
          </w:p>
          <w:p w:rsidR="005636ED" w:rsidRDefault="00472D36">
            <w:pPr>
              <w:spacing w:before="116" w:after="0" w:line="289" w:lineRule="auto"/>
              <w:ind w:left="466" w:right="118" w:hanging="358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onsider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di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ilding on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rs</w:t>
            </w:r>
          </w:p>
          <w:p w:rsidR="005636ED" w:rsidRDefault="00472D36">
            <w:pPr>
              <w:spacing w:before="116" w:after="0" w:line="289" w:lineRule="auto"/>
              <w:ind w:left="466" w:right="65" w:hanging="358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4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9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use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</w:t>
            </w:r>
            <w:r>
              <w:rPr>
                <w:rFonts w:ascii="Arial" w:eastAsia="Arial" w:hAnsi="Arial" w:cs="Arial"/>
                <w:color w:val="000000"/>
                <w:spacing w:val="7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 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ive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40" w:lineRule="auto"/>
              <w:ind w:left="1032" w:right="-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</w:p>
          <w:p w:rsidR="005636ED" w:rsidRDefault="005636ED">
            <w:pPr>
              <w:spacing w:after="16" w:line="140" w:lineRule="exact"/>
              <w:rPr>
                <w:rFonts w:ascii="Arial" w:eastAsia="Arial" w:hAnsi="Arial" w:cs="Arial"/>
                <w:sz w:val="14"/>
                <w:szCs w:val="14"/>
              </w:rPr>
            </w:pPr>
          </w:p>
          <w:p w:rsidR="005636ED" w:rsidRDefault="00472D36">
            <w:pPr>
              <w:spacing w:after="0" w:line="290" w:lineRule="auto"/>
              <w:ind w:left="466" w:right="97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 lang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luding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igu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lan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sidering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</w:p>
          <w:p w:rsidR="005636ED" w:rsidRDefault="00472D36">
            <w:pPr>
              <w:spacing w:before="117" w:after="0" w:line="292" w:lineRule="auto"/>
              <w:ind w:left="466" w:right="354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sh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and 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inion</w:t>
            </w:r>
          </w:p>
          <w:p w:rsidR="005636ED" w:rsidRDefault="00472D36">
            <w:pPr>
              <w:spacing w:before="116" w:after="0" w:line="292" w:lineRule="auto"/>
              <w:ind w:left="466" w:right="19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cord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</w:p>
          <w:p w:rsidR="005636ED" w:rsidRDefault="00472D36">
            <w:pPr>
              <w:spacing w:before="116" w:after="0" w:line="289" w:lineRule="auto"/>
              <w:ind w:left="466" w:right="106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ipa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sio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 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 and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hose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 re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msel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ilding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’ id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halle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ging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ly</w:t>
            </w:r>
          </w:p>
          <w:p w:rsidR="005636ED" w:rsidRDefault="00472D36">
            <w:pPr>
              <w:spacing w:before="116" w:after="0" w:line="289" w:lineRule="auto"/>
              <w:ind w:left="466" w:right="149" w:hanging="357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plain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dis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ir 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cluding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 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and d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s,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aini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g a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opic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nd 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no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ary</w:t>
            </w:r>
          </w:p>
          <w:p w:rsidR="005636ED" w:rsidRDefault="00472D36">
            <w:pPr>
              <w:spacing w:before="117" w:after="0" w:line="292" w:lineRule="auto"/>
              <w:ind w:left="1032" w:right="127" w:hanging="357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0F4F75"/>
                <w:w w:val="101"/>
                <w:sz w:val="16"/>
                <w:szCs w:val="16"/>
              </w:rPr>
              <w:t></w:t>
            </w:r>
            <w:r>
              <w:rPr>
                <w:rFonts w:ascii="Wingdings" w:eastAsia="Wingdings" w:hAnsi="Wingdings" w:cs="Wingdings"/>
                <w:color w:val="0F4F75"/>
                <w:spacing w:val="123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ov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 r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 jus</w:t>
            </w:r>
            <w:r>
              <w:rPr>
                <w:rFonts w:ascii="Arial" w:eastAsia="Arial" w:hAnsi="Arial" w:cs="Arial"/>
                <w:color w:val="000000"/>
                <w:spacing w:val="1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heir 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1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  <w:tc>
          <w:tcPr>
            <w:tcW w:w="2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472D36">
            <w:pPr>
              <w:spacing w:before="12" w:after="0" w:line="288" w:lineRule="auto"/>
              <w:ind w:left="1033" w:right="66"/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ap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pr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 in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3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olu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and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  <w:szCs w:val="16"/>
              </w:rPr>
              <w:t xml:space="preserve"> i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lea</w:t>
            </w:r>
            <w: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6"/>
                <w:szCs w:val="16"/>
              </w:rPr>
              <w:t>.</w:t>
            </w:r>
          </w:p>
        </w:tc>
        <w:tc>
          <w:tcPr>
            <w:tcW w:w="2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ED" w:rsidRDefault="005636ED"/>
        </w:tc>
      </w:tr>
    </w:tbl>
    <w:p w:rsidR="00472D36" w:rsidRDefault="00472D36"/>
    <w:sectPr w:rsidR="00472D36">
      <w:pgSz w:w="16838" w:h="11906" w:orient="landscape"/>
      <w:pgMar w:top="1134" w:right="850" w:bottom="1134" w:left="1331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6ED"/>
    <w:rsid w:val="001E17C8"/>
    <w:rsid w:val="003425B8"/>
    <w:rsid w:val="00472D36"/>
    <w:rsid w:val="005636ED"/>
    <w:rsid w:val="00C4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8A52A"/>
  <w15:docId w15:val="{0F7348F9-B26E-44BE-AAE2-E0FF85FF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6118559E</Template>
  <TotalTime>18</TotalTime>
  <Pages>26</Pages>
  <Words>6582</Words>
  <Characters>37520</Characters>
  <Application>Microsoft Office Word</Application>
  <DocSecurity>0</DocSecurity>
  <Lines>312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Paul Shanks</cp:lastModifiedBy>
  <cp:revision>3</cp:revision>
  <dcterms:created xsi:type="dcterms:W3CDTF">2017-10-31T20:43:00Z</dcterms:created>
  <dcterms:modified xsi:type="dcterms:W3CDTF">2018-06-27T10:58:00Z</dcterms:modified>
</cp:coreProperties>
</file>