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301D8" w14:textId="791A62B7" w:rsidR="0019128D" w:rsidRDefault="005C1E77" w:rsidP="0019128D">
      <w:pPr>
        <w:ind w:left="720"/>
        <w:sectPr w:rsidR="0019128D" w:rsidSect="00F147F9">
          <w:headerReference w:type="default" r:id="rId7"/>
          <w:footerReference w:type="default" r:id="rId8"/>
          <w:pgSz w:w="11907" w:h="16839" w:code="9"/>
          <w:pgMar w:top="880" w:right="27" w:bottom="0" w:left="0" w:header="0" w:footer="0" w:gutter="0"/>
          <w:cols w:space="720"/>
          <w:docGrid w:linePitch="360"/>
        </w:sectPr>
      </w:pPr>
      <w:r>
        <w:rPr>
          <w:noProof/>
        </w:rPr>
        <mc:AlternateContent>
          <mc:Choice Requires="wps">
            <w:drawing>
              <wp:anchor distT="0" distB="0" distL="114300" distR="114300" simplePos="0" relativeHeight="251692032" behindDoc="0" locked="0" layoutInCell="1" allowOverlap="1" wp14:anchorId="72CB8CDB" wp14:editId="246AB8CF">
                <wp:simplePos x="0" y="0"/>
                <wp:positionH relativeFrom="margin">
                  <wp:posOffset>453048</wp:posOffset>
                </wp:positionH>
                <wp:positionV relativeFrom="paragraph">
                  <wp:posOffset>4572635</wp:posOffset>
                </wp:positionV>
                <wp:extent cx="6615430" cy="0"/>
                <wp:effectExtent l="0" t="0" r="0" b="0"/>
                <wp:wrapNone/>
                <wp:docPr id="434" name="Straight Connector 434"/>
                <wp:cNvGraphicFramePr/>
                <a:graphic xmlns:a="http://schemas.openxmlformats.org/drawingml/2006/main">
                  <a:graphicData uri="http://schemas.microsoft.com/office/word/2010/wordprocessingShape">
                    <wps:wsp>
                      <wps:cNvCnPr/>
                      <wps:spPr>
                        <a:xfrm>
                          <a:off x="0" y="0"/>
                          <a:ext cx="6615430" cy="0"/>
                        </a:xfrm>
                        <a:prstGeom prst="line">
                          <a:avLst/>
                        </a:prstGeom>
                        <a:ln w="15875">
                          <a:solidFill>
                            <a:srgbClr val="3399C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1A0ED80" id="Straight Connector 434" o:spid="_x0000_s1026" style="position:absolute;z-index:251692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35.65pt,360.05pt" to="556.55pt,36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" strokecolor="#39c" strokeweight="1.25pt">
                <w10:wrap anchorx="margin"/>
              </v:line>
            </w:pict>
          </mc:Fallback>
        </mc:AlternateContent>
      </w:r>
      <w:r>
        <w:rPr>
          <w:noProof/>
        </w:rPr>
        <mc:AlternateContent>
          <mc:Choice Requires="wpg">
            <w:drawing>
              <wp:anchor distT="0" distB="0" distL="114300" distR="114300" simplePos="0" relativeHeight="251698176" behindDoc="0" locked="0" layoutInCell="1" allowOverlap="1" wp14:anchorId="3628980A" wp14:editId="5FD5C7A9">
                <wp:simplePos x="0" y="0"/>
                <wp:positionH relativeFrom="column">
                  <wp:posOffset>441960</wp:posOffset>
                </wp:positionH>
                <wp:positionV relativeFrom="paragraph">
                  <wp:posOffset>64770</wp:posOffset>
                </wp:positionV>
                <wp:extent cx="6638290" cy="7058660"/>
                <wp:effectExtent l="0" t="0" r="10160" b="27940"/>
                <wp:wrapNone/>
                <wp:docPr id="449" name="Group 449"/>
                <wp:cNvGraphicFramePr/>
                <a:graphic xmlns:a="http://schemas.openxmlformats.org/drawingml/2006/main">
                  <a:graphicData uri="http://schemas.microsoft.com/office/word/2010/wordprocessingGroup">
                    <wpg:wgp>
                      <wpg:cNvGrpSpPr/>
                      <wpg:grpSpPr>
                        <a:xfrm>
                          <a:off x="0" y="0"/>
                          <a:ext cx="6638290" cy="7058660"/>
                          <a:chOff x="-19783" y="571500"/>
                          <a:chExt cx="6638388" cy="6772274"/>
                        </a:xfrm>
                      </wpg:grpSpPr>
                      <wps:wsp>
                        <wps:cNvPr id="517" name="Text Box 2"/>
                        <wps:cNvSpPr txBox="1">
                          <a:spLocks noChangeArrowheads="1"/>
                        </wps:cNvSpPr>
                        <wps:spPr bwMode="auto">
                          <a:xfrm>
                            <a:off x="0" y="571500"/>
                            <a:ext cx="6591300" cy="337185"/>
                          </a:xfrm>
                          <a:prstGeom prst="rect">
                            <a:avLst/>
                          </a:prstGeom>
                          <a:noFill/>
                          <a:ln w="9525">
                            <a:noFill/>
                            <a:miter lim="800000"/>
                            <a:headEnd/>
                            <a:tailEnd/>
                          </a:ln>
                        </wps:spPr>
                        <wps:txbx>
                          <w:txbxContent>
                            <w:p w14:paraId="6C696616" w14:textId="3A014D75" w:rsidR="0019128D" w:rsidRPr="001E1C3A" w:rsidRDefault="003307A5" w:rsidP="0019128D">
                              <w:pPr>
                                <w:rPr>
                                  <w:rFonts w:ascii="Gotham" w:hAnsi="Gotham"/>
                                  <w:b/>
                                  <w:sz w:val="40"/>
                                  <w:szCs w:val="40"/>
                                </w:rPr>
                              </w:pPr>
                              <w:r>
                                <w:rPr>
                                  <w:rFonts w:ascii="Gotham" w:hAnsi="Gotham"/>
                                  <w:b/>
                                  <w:sz w:val="40"/>
                                  <w:szCs w:val="40"/>
                                </w:rPr>
                                <w:t>A Message</w:t>
                              </w:r>
                              <w:r w:rsidR="00C01AF1">
                                <w:rPr>
                                  <w:rFonts w:ascii="Gotham" w:hAnsi="Gotham"/>
                                  <w:b/>
                                  <w:sz w:val="40"/>
                                  <w:szCs w:val="40"/>
                                </w:rPr>
                                <w:t xml:space="preserve"> from the Principal:</w:t>
                              </w:r>
                            </w:p>
                          </w:txbxContent>
                        </wps:txbx>
                        <wps:bodyPr rot="0" vert="horz" wrap="square" lIns="0" tIns="0" rIns="0" bIns="0" anchor="t" anchorCtr="0">
                          <a:noAutofit/>
                        </wps:bodyPr>
                      </wps:wsp>
                      <wps:wsp>
                        <wps:cNvPr id="518" name="Text Box 2"/>
                        <wps:cNvSpPr txBox="1">
                          <a:spLocks noChangeArrowheads="1"/>
                        </wps:cNvSpPr>
                        <wps:spPr bwMode="auto">
                          <a:xfrm>
                            <a:off x="9524" y="897658"/>
                            <a:ext cx="6589395" cy="3972497"/>
                          </a:xfrm>
                          <a:prstGeom prst="rect">
                            <a:avLst/>
                          </a:prstGeom>
                          <a:noFill/>
                          <a:ln w="9525">
                            <a:noFill/>
                            <a:miter lim="800000"/>
                            <a:headEnd/>
                            <a:tailEnd/>
                          </a:ln>
                        </wps:spPr>
                        <wps:txbx>
                          <w:txbxContent>
                            <w:p w14:paraId="60C4EB09" w14:textId="435E68F4" w:rsidR="0019128D" w:rsidRDefault="003B4025" w:rsidP="0019128D">
                              <w:pPr>
                                <w:rPr>
                                  <w:rFonts w:ascii="Gotham Book" w:hAnsi="Gotham Book"/>
                                  <w:sz w:val="20"/>
                                  <w:szCs w:val="20"/>
                                </w:rPr>
                              </w:pPr>
                              <w:r>
                                <w:rPr>
                                  <w:rFonts w:ascii="Gotham Book" w:hAnsi="Gotham Book"/>
                                  <w:sz w:val="20"/>
                                  <w:szCs w:val="20"/>
                                </w:rPr>
                                <w:t>Dear Parents and Carers,</w:t>
                              </w:r>
                            </w:p>
                            <w:p w14:paraId="06C2A280" w14:textId="06761853" w:rsidR="003307A5" w:rsidRDefault="003B4025" w:rsidP="0019128D">
                              <w:pPr>
                                <w:rPr>
                                  <w:rFonts w:ascii="Gotham Book" w:hAnsi="Gotham Book"/>
                                  <w:sz w:val="20"/>
                                  <w:szCs w:val="20"/>
                                </w:rPr>
                              </w:pPr>
                              <w:r>
                                <w:rPr>
                                  <w:rFonts w:ascii="Gotham Book" w:hAnsi="Gotham Book"/>
                                  <w:sz w:val="20"/>
                                  <w:szCs w:val="20"/>
                                </w:rPr>
                                <w:t xml:space="preserve">Welcome back to school and to our Autumn Term. </w:t>
                              </w:r>
                              <w:r w:rsidR="006D2633">
                                <w:rPr>
                                  <w:rFonts w:ascii="Gotham Book" w:hAnsi="Gotham Book"/>
                                  <w:sz w:val="20"/>
                                  <w:szCs w:val="20"/>
                                </w:rPr>
                                <w:t xml:space="preserve"> Last week was absolutely fantastic – the start that each class has </w:t>
                              </w:r>
                              <w:r w:rsidR="006E68D3">
                                <w:rPr>
                                  <w:rFonts w:ascii="Gotham Book" w:hAnsi="Gotham Book"/>
                                  <w:sz w:val="20"/>
                                  <w:szCs w:val="20"/>
                                </w:rPr>
                                <w:t>made, i</w:t>
                              </w:r>
                              <w:r w:rsidR="006D2633">
                                <w:rPr>
                                  <w:rFonts w:ascii="Gotham Book" w:hAnsi="Gotham Book"/>
                                  <w:sz w:val="20"/>
                                  <w:szCs w:val="20"/>
                                </w:rPr>
                                <w:t>s just amazing</w:t>
                              </w:r>
                              <w:r w:rsidR="006E68D3">
                                <w:rPr>
                                  <w:rFonts w:ascii="Gotham Book" w:hAnsi="Gotham Book"/>
                                  <w:sz w:val="20"/>
                                  <w:szCs w:val="20"/>
                                </w:rPr>
                                <w:t>!</w:t>
                              </w:r>
                              <w:r w:rsidR="006D2633">
                                <w:rPr>
                                  <w:rFonts w:ascii="Gotham Book" w:hAnsi="Gotham Book"/>
                                  <w:sz w:val="20"/>
                                  <w:szCs w:val="20"/>
                                </w:rPr>
                                <w:t xml:space="preserve">  Our assembly on Friday was a great testament to the hard work we all put in each day, including you, our parents, into helping our children to be ready, use their good manners and always try their best.  We have made some amendments as is always expected, for some of our children, particularly those new to us, so that everyone can come into school each day feeling safe and happy.  Please do keep in touch with us, if there is anything else you feel might help.  We ask that the class teachers are your first point of contact, but you can always email me if you feel you need to. </w:t>
                              </w:r>
                              <w:r w:rsidR="0067291F">
                                <w:rPr>
                                  <w:rFonts w:ascii="Gotham Book" w:hAnsi="Gotham Book"/>
                                  <w:sz w:val="20"/>
                                  <w:szCs w:val="20"/>
                                </w:rPr>
                                <w:t>Your new Dojo class pages should now all be up and running too – the best way to stay in touc</w:t>
                              </w:r>
                              <w:r w:rsidR="003307A5">
                                <w:rPr>
                                  <w:rFonts w:ascii="Gotham Book" w:hAnsi="Gotham Book"/>
                                  <w:sz w:val="20"/>
                                  <w:szCs w:val="20"/>
                                </w:rPr>
                                <w:t xml:space="preserve">h. </w:t>
                              </w:r>
                            </w:p>
                            <w:p w14:paraId="6B5D32D6" w14:textId="19842125" w:rsidR="003307A5" w:rsidRDefault="003307A5" w:rsidP="0019128D">
                              <w:pPr>
                                <w:rPr>
                                  <w:rFonts w:ascii="Gotham Book" w:hAnsi="Gotham Book"/>
                                  <w:sz w:val="20"/>
                                  <w:szCs w:val="20"/>
                                </w:rPr>
                              </w:pPr>
                              <w:r>
                                <w:rPr>
                                  <w:rFonts w:ascii="Gotham Book" w:hAnsi="Gotham Book"/>
                                  <w:sz w:val="20"/>
                                  <w:szCs w:val="20"/>
                                </w:rPr>
                                <w:t>This year we will continue to have a big pus</w:t>
                              </w:r>
                              <w:r w:rsidR="002C561A">
                                <w:rPr>
                                  <w:rFonts w:ascii="Gotham Book" w:hAnsi="Gotham Book"/>
                                  <w:sz w:val="20"/>
                                  <w:szCs w:val="20"/>
                                </w:rPr>
                                <w:t xml:space="preserve">h for all children to develop a love for reading and those very important skills, needed to be successful.  Please use </w:t>
                              </w:r>
                              <w:proofErr w:type="spellStart"/>
                              <w:r w:rsidR="002C561A">
                                <w:rPr>
                                  <w:rFonts w:ascii="Gotham Book" w:hAnsi="Gotham Book"/>
                                  <w:sz w:val="20"/>
                                  <w:szCs w:val="20"/>
                                </w:rPr>
                                <w:t>Fonetti</w:t>
                              </w:r>
                              <w:proofErr w:type="spellEnd"/>
                              <w:r w:rsidR="002C561A">
                                <w:rPr>
                                  <w:rFonts w:ascii="Gotham Book" w:hAnsi="Gotham Book"/>
                                  <w:sz w:val="20"/>
                                  <w:szCs w:val="20"/>
                                </w:rPr>
                                <w:t xml:space="preserve"> at home, and contact us if you need another log-in.  This online reading resource is designed to help busy families ensure all children can read </w:t>
                              </w:r>
                              <w:r w:rsidR="00FC3AF2">
                                <w:rPr>
                                  <w:rFonts w:ascii="Gotham Book" w:hAnsi="Gotham Book"/>
                                  <w:sz w:val="20"/>
                                  <w:szCs w:val="20"/>
                                </w:rPr>
                                <w:t xml:space="preserve">as often as they want. </w:t>
                              </w:r>
                            </w:p>
                            <w:p w14:paraId="5DD2BAC8" w14:textId="13E551DE" w:rsidR="00AA2511" w:rsidRDefault="00AA2511" w:rsidP="0019128D">
                              <w:pPr>
                                <w:rPr>
                                  <w:rFonts w:ascii="Gotham Book" w:hAnsi="Gotham Book"/>
                                  <w:sz w:val="20"/>
                                  <w:szCs w:val="20"/>
                                </w:rPr>
                              </w:pPr>
                              <w:r>
                                <w:rPr>
                                  <w:rFonts w:ascii="Gotham Book" w:hAnsi="Gotham Book"/>
                                  <w:sz w:val="20"/>
                                  <w:szCs w:val="20"/>
                                </w:rPr>
                                <w:t xml:space="preserve">In addition we will be helping all our lovely children to believe in themselves, to give them confidence to know they can achieve anything they set out to and give them all </w:t>
                              </w:r>
                              <w:r w:rsidR="00B51528">
                                <w:rPr>
                                  <w:rFonts w:ascii="Gotham Book" w:hAnsi="Gotham Book"/>
                                  <w:sz w:val="20"/>
                                  <w:szCs w:val="20"/>
                                </w:rPr>
                                <w:t>hope in all they do.  Another area for further development is in Oracy – we will be helping our children with</w:t>
                              </w:r>
                              <w:r w:rsidR="00525431">
                                <w:rPr>
                                  <w:rFonts w:ascii="Gotham Book" w:hAnsi="Gotham Book"/>
                                  <w:sz w:val="20"/>
                                  <w:szCs w:val="20"/>
                                </w:rPr>
                                <w:t xml:space="preserve"> their ability to put thoughts into words, confidently  and fluently,</w:t>
                              </w:r>
                              <w:r w:rsidR="000A281E">
                                <w:rPr>
                                  <w:rFonts w:ascii="Gotham Book" w:hAnsi="Gotham Book"/>
                                  <w:sz w:val="20"/>
                                  <w:szCs w:val="20"/>
                                </w:rPr>
                                <w:t xml:space="preserve"> and to help them with listening and responding skills.  These skills follow our governments ambitions through the revised curriculum guidance. </w:t>
                              </w:r>
                              <w:r w:rsidR="00B51528">
                                <w:rPr>
                                  <w:rFonts w:ascii="Gotham Book" w:hAnsi="Gotham Book"/>
                                  <w:sz w:val="20"/>
                                  <w:szCs w:val="20"/>
                                </w:rPr>
                                <w:t xml:space="preserve"> </w:t>
                              </w:r>
                            </w:p>
                            <w:p w14:paraId="3320089F" w14:textId="1552FBA0" w:rsidR="000A281E" w:rsidRDefault="000A281E" w:rsidP="0019128D">
                              <w:pPr>
                                <w:rPr>
                                  <w:rFonts w:ascii="Gotham Book" w:hAnsi="Gotham Book"/>
                                  <w:sz w:val="20"/>
                                  <w:szCs w:val="20"/>
                                </w:rPr>
                              </w:pPr>
                              <w:r>
                                <w:rPr>
                                  <w:rFonts w:ascii="Gotham Book" w:hAnsi="Gotham Book"/>
                                  <w:sz w:val="20"/>
                                  <w:szCs w:val="20"/>
                                </w:rPr>
                                <w:t>There will be more on our plans for this year</w:t>
                              </w:r>
                              <w:r w:rsidR="00D2392A">
                                <w:rPr>
                                  <w:rFonts w:ascii="Gotham Book" w:hAnsi="Gotham Book"/>
                                  <w:sz w:val="20"/>
                                  <w:szCs w:val="20"/>
                                </w:rPr>
                                <w:t xml:space="preserve"> very soon</w:t>
                              </w:r>
                              <w:r w:rsidR="00602112">
                                <w:rPr>
                                  <w:rFonts w:ascii="Gotham Book" w:hAnsi="Gotham Book"/>
                                  <w:sz w:val="20"/>
                                  <w:szCs w:val="20"/>
                                </w:rPr>
                                <w:t>, including</w:t>
                              </w:r>
                              <w:r w:rsidR="00D2392A">
                                <w:rPr>
                                  <w:rFonts w:ascii="Gotham Book" w:hAnsi="Gotham Book"/>
                                  <w:sz w:val="20"/>
                                  <w:szCs w:val="20"/>
                                </w:rPr>
                                <w:t xml:space="preserve"> the </w:t>
                              </w:r>
                              <w:r w:rsidR="00602112">
                                <w:rPr>
                                  <w:rFonts w:ascii="Gotham Book" w:hAnsi="Gotham Book"/>
                                  <w:sz w:val="20"/>
                                  <w:szCs w:val="20"/>
                                </w:rPr>
                                <w:t xml:space="preserve">official opening of our new ‘garden’ area and our 150 year </w:t>
                              </w:r>
                              <w:r w:rsidR="00596546">
                                <w:rPr>
                                  <w:rFonts w:ascii="Gotham Book" w:hAnsi="Gotham Book"/>
                                  <w:sz w:val="20"/>
                                  <w:szCs w:val="20"/>
                                </w:rPr>
                                <w:t>celebrations in October</w:t>
                              </w:r>
                              <w:r w:rsidR="00D2392A">
                                <w:rPr>
                                  <w:rFonts w:ascii="Gotham Book" w:hAnsi="Gotham Book"/>
                                  <w:sz w:val="20"/>
                                  <w:szCs w:val="20"/>
                                </w:rPr>
                                <w:t>.</w:t>
                              </w:r>
                            </w:p>
                            <w:p w14:paraId="50F11824" w14:textId="691439BA" w:rsidR="005868BD" w:rsidRDefault="005868BD" w:rsidP="0019128D">
                              <w:pPr>
                                <w:rPr>
                                  <w:rFonts w:ascii="Gotham Book" w:hAnsi="Gotham Book"/>
                                  <w:sz w:val="20"/>
                                  <w:szCs w:val="20"/>
                                </w:rPr>
                              </w:pPr>
                              <w:r>
                                <w:rPr>
                                  <w:rFonts w:ascii="Gotham Book" w:hAnsi="Gotham Book"/>
                                  <w:sz w:val="20"/>
                                  <w:szCs w:val="20"/>
                                </w:rPr>
                                <w:t xml:space="preserve">We will also be building our parent volunteers too, so let us know if you think you can help in any way. </w:t>
                              </w:r>
                              <w:r w:rsidR="00596546">
                                <w:rPr>
                                  <w:rFonts w:ascii="Gotham Book" w:hAnsi="Gotham Book"/>
                                  <w:sz w:val="20"/>
                                  <w:szCs w:val="20"/>
                                </w:rPr>
                                <w:t>Tha</w:t>
                              </w:r>
                              <w:r>
                                <w:rPr>
                                  <w:rFonts w:ascii="Gotham Book" w:hAnsi="Gotham Book"/>
                                  <w:sz w:val="20"/>
                                  <w:szCs w:val="20"/>
                                </w:rPr>
                                <w:t>n</w:t>
                              </w:r>
                              <w:r w:rsidR="00596546">
                                <w:rPr>
                                  <w:rFonts w:ascii="Gotham Book" w:hAnsi="Gotham Book"/>
                                  <w:sz w:val="20"/>
                                  <w:szCs w:val="20"/>
                                </w:rPr>
                                <w:t>k you for your continued suppor</w:t>
                              </w:r>
                              <w:r>
                                <w:rPr>
                                  <w:rFonts w:ascii="Gotham Book" w:hAnsi="Gotham Book"/>
                                  <w:sz w:val="20"/>
                                  <w:szCs w:val="20"/>
                                </w:rPr>
                                <w:t xml:space="preserve">t.    </w:t>
                              </w:r>
                              <w:r w:rsidR="00D2392A">
                                <w:rPr>
                                  <w:rFonts w:ascii="Gotham Book" w:hAnsi="Gotham Book"/>
                                  <w:sz w:val="20"/>
                                  <w:szCs w:val="20"/>
                                </w:rPr>
                                <w:t xml:space="preserve"> Kind regards,  </w:t>
                              </w:r>
                              <w:proofErr w:type="spellStart"/>
                              <w:r w:rsidR="00D2392A">
                                <w:rPr>
                                  <w:rFonts w:ascii="Gotham Book" w:hAnsi="Gotham Book"/>
                                  <w:sz w:val="20"/>
                                  <w:szCs w:val="20"/>
                                </w:rPr>
                                <w:t>Mrs</w:t>
                              </w:r>
                              <w:proofErr w:type="spellEnd"/>
                              <w:r w:rsidR="00D2392A">
                                <w:rPr>
                                  <w:rFonts w:ascii="Gotham Book" w:hAnsi="Gotham Book"/>
                                  <w:sz w:val="20"/>
                                  <w:szCs w:val="20"/>
                                </w:rPr>
                                <w:t xml:space="preserve"> Huntington </w:t>
                              </w:r>
                            </w:p>
                          </w:txbxContent>
                        </wps:txbx>
                        <wps:bodyPr rot="0" vert="horz" wrap="square" lIns="0" tIns="0" rIns="0" bIns="0" anchor="t" anchorCtr="0">
                          <a:noAutofit/>
                        </wps:bodyPr>
                      </wps:wsp>
                      <wps:wsp>
                        <wps:cNvPr id="520" name="Text Box 2"/>
                        <wps:cNvSpPr txBox="1">
                          <a:spLocks noChangeArrowheads="1"/>
                        </wps:cNvSpPr>
                        <wps:spPr bwMode="auto">
                          <a:xfrm>
                            <a:off x="-19783" y="4917869"/>
                            <a:ext cx="3589020" cy="337185"/>
                          </a:xfrm>
                          <a:prstGeom prst="rect">
                            <a:avLst/>
                          </a:prstGeom>
                          <a:noFill/>
                          <a:ln w="9525">
                            <a:noFill/>
                            <a:miter lim="800000"/>
                            <a:headEnd/>
                            <a:tailEnd/>
                          </a:ln>
                        </wps:spPr>
                        <wps:txbx>
                          <w:txbxContent>
                            <w:p w14:paraId="2E2AC849" w14:textId="3BEB0CA8" w:rsidR="0019128D" w:rsidRPr="0065317C" w:rsidRDefault="00785C64" w:rsidP="0019128D">
                              <w:pPr>
                                <w:rPr>
                                  <w:rFonts w:ascii="Gotham" w:hAnsi="Gotham"/>
                                  <w:b/>
                                  <w:sz w:val="34"/>
                                  <w:szCs w:val="28"/>
                                </w:rPr>
                              </w:pPr>
                              <w:r w:rsidRPr="0065317C">
                                <w:rPr>
                                  <w:rFonts w:ascii="Gotham" w:hAnsi="Gotham"/>
                                  <w:b/>
                                  <w:sz w:val="34"/>
                                  <w:szCs w:val="28"/>
                                </w:rPr>
                                <w:t>STAFFIN</w:t>
                              </w:r>
                              <w:r w:rsidR="0009210D" w:rsidRPr="0065317C">
                                <w:rPr>
                                  <w:rFonts w:ascii="Gotham" w:hAnsi="Gotham"/>
                                  <w:b/>
                                  <w:sz w:val="34"/>
                                  <w:szCs w:val="28"/>
                                </w:rPr>
                                <w:t>G</w:t>
                              </w:r>
                              <w:r w:rsidRPr="0065317C">
                                <w:rPr>
                                  <w:rFonts w:ascii="Gotham" w:hAnsi="Gotham"/>
                                  <w:b/>
                                  <w:sz w:val="34"/>
                                  <w:szCs w:val="28"/>
                                </w:rPr>
                                <w:t xml:space="preserve"> UPDATE</w:t>
                              </w:r>
                              <w:r w:rsidR="00C01AF1" w:rsidRPr="0065317C">
                                <w:rPr>
                                  <w:rFonts w:ascii="Gotham" w:hAnsi="Gotham"/>
                                  <w:b/>
                                  <w:sz w:val="34"/>
                                  <w:szCs w:val="28"/>
                                </w:rPr>
                                <w:t xml:space="preserve">: </w:t>
                              </w:r>
                            </w:p>
                          </w:txbxContent>
                        </wps:txbx>
                        <wps:bodyPr rot="0" vert="horz" wrap="square" lIns="0" tIns="0" rIns="0" bIns="0" anchor="t" anchorCtr="0">
                          <a:noAutofit/>
                        </wps:bodyPr>
                      </wps:wsp>
                      <wps:wsp>
                        <wps:cNvPr id="521" name="Text Box 2"/>
                        <wps:cNvSpPr txBox="1">
                          <a:spLocks noChangeArrowheads="1"/>
                        </wps:cNvSpPr>
                        <wps:spPr bwMode="auto">
                          <a:xfrm>
                            <a:off x="-8060" y="5203283"/>
                            <a:ext cx="6551295" cy="1417893"/>
                          </a:xfrm>
                          <a:prstGeom prst="rect">
                            <a:avLst/>
                          </a:prstGeom>
                          <a:noFill/>
                          <a:ln w="9525">
                            <a:noFill/>
                            <a:miter lim="800000"/>
                            <a:headEnd/>
                            <a:tailEnd/>
                          </a:ln>
                        </wps:spPr>
                        <wps:txbx>
                          <w:txbxContent>
                            <w:p w14:paraId="369F1B6A" w14:textId="19230BFB" w:rsidR="0009210D" w:rsidRPr="0065317C" w:rsidRDefault="007B47A0" w:rsidP="007B47A0">
                              <w:pPr>
                                <w:spacing w:before="100" w:beforeAutospacing="1" w:after="100" w:afterAutospacing="1" w:line="300" w:lineRule="atLeast"/>
                                <w:outlineLvl w:val="2"/>
                                <w:rPr>
                                  <w:rFonts w:ascii="Segoe UI" w:eastAsia="Times New Roman" w:hAnsi="Segoe UI" w:cs="Segoe UI"/>
                                  <w:b/>
                                  <w:bCs/>
                                  <w:lang w:eastAsia="en-GB"/>
                                </w:rPr>
                              </w:pPr>
                              <w:r w:rsidRPr="0065317C">
                                <w:rPr>
                                  <w:rFonts w:eastAsia="Times New Roman" w:cstheme="minorHAnsi"/>
                                  <w:sz w:val="20"/>
                                  <w:szCs w:val="20"/>
                                  <w:lang w:eastAsia="en-GB"/>
                                </w:rPr>
                                <w:t xml:space="preserve">A </w:t>
                              </w:r>
                              <w:r w:rsidR="00162191" w:rsidRPr="0065317C">
                                <w:rPr>
                                  <w:rFonts w:eastAsia="Times New Roman" w:cstheme="minorHAnsi"/>
                                  <w:sz w:val="20"/>
                                  <w:szCs w:val="20"/>
                                  <w:lang w:eastAsia="en-GB"/>
                                </w:rPr>
                                <w:t>big t</w:t>
                              </w:r>
                              <w:r w:rsidRPr="0065317C">
                                <w:rPr>
                                  <w:rFonts w:eastAsia="Times New Roman" w:cstheme="minorHAnsi"/>
                                  <w:sz w:val="20"/>
                                  <w:szCs w:val="20"/>
                                  <w:lang w:eastAsia="en-GB"/>
                                </w:rPr>
                                <w:t xml:space="preserve">hank </w:t>
                              </w:r>
                              <w:r w:rsidR="00162191" w:rsidRPr="0065317C">
                                <w:rPr>
                                  <w:rFonts w:eastAsia="Times New Roman" w:cstheme="minorHAnsi"/>
                                  <w:sz w:val="20"/>
                                  <w:szCs w:val="20"/>
                                  <w:lang w:eastAsia="en-GB"/>
                                </w:rPr>
                                <w:t>y</w:t>
                              </w:r>
                              <w:r w:rsidRPr="0065317C">
                                <w:rPr>
                                  <w:rFonts w:eastAsia="Times New Roman" w:cstheme="minorHAnsi"/>
                                  <w:sz w:val="20"/>
                                  <w:szCs w:val="20"/>
                                  <w:lang w:eastAsia="en-GB"/>
                                </w:rPr>
                                <w:t xml:space="preserve">ou to </w:t>
                              </w:r>
                              <w:r w:rsidR="00162191" w:rsidRPr="0065317C">
                                <w:rPr>
                                  <w:rFonts w:eastAsia="Times New Roman" w:cstheme="minorHAnsi"/>
                                  <w:sz w:val="20"/>
                                  <w:szCs w:val="20"/>
                                  <w:lang w:eastAsia="en-GB"/>
                                </w:rPr>
                                <w:t xml:space="preserve">for the many end of term gifts and kind words.  I know the staff </w:t>
                              </w:r>
                              <w:r w:rsidR="00A131A6" w:rsidRPr="0065317C">
                                <w:rPr>
                                  <w:rFonts w:eastAsia="Times New Roman" w:cstheme="minorHAnsi"/>
                                  <w:sz w:val="20"/>
                                  <w:szCs w:val="20"/>
                                  <w:lang w:eastAsia="en-GB"/>
                                </w:rPr>
                                <w:t>were very grateful.</w:t>
                              </w:r>
                              <w:r w:rsidR="00A131A6" w:rsidRPr="0065317C">
                                <w:rPr>
                                  <w:rFonts w:ascii="Segoe UI" w:eastAsia="Times New Roman" w:hAnsi="Segoe UI" w:cs="Segoe UI"/>
                                  <w:b/>
                                  <w:bCs/>
                                  <w:lang w:eastAsia="en-GB"/>
                                </w:rPr>
                                <w:t xml:space="preserve">  </w:t>
                              </w:r>
                              <w:r w:rsidR="00A131A6" w:rsidRPr="0065317C">
                                <w:rPr>
                                  <mc:AlternateContent>
                                    <mc:Choice Requires="w16se">
                                      <w:rFonts w:ascii="Segoe UI" w:eastAsia="Times New Roman" w:hAnsi="Segoe UI" w:cs="Segoe UI"/>
                                    </mc:Choice>
                                    <mc:Fallback>
                                      <w:rFonts w:ascii="Segoe UI Emoji" w:eastAsia="Segoe UI Emoji" w:hAnsi="Segoe UI Emoji" w:cs="Segoe UI Emoji"/>
                                    </mc:Fallback>
                                  </mc:AlternateContent>
                                  <w:b/>
                                  <w:bCs/>
                                  <w:lang w:eastAsia="en-GB"/>
                                </w:rPr>
                                <mc:AlternateContent>
                                  <mc:Choice Requires="w16se">
                                    <w16se:symEx w16se:font="Segoe UI Emoji" w16se:char="1F60A"/>
                                  </mc:Choice>
                                  <mc:Fallback>
                                    <w:t>😊</w:t>
                                  </mc:Fallback>
                                </mc:AlternateContent>
                              </w:r>
                              <w:r w:rsidR="00A131A6" w:rsidRPr="0065317C">
                                <w:rPr>
                                  <w:rFonts w:ascii="Segoe UI" w:eastAsia="Times New Roman" w:hAnsi="Segoe UI" w:cs="Segoe UI"/>
                                  <w:b/>
                                  <w:bCs/>
                                  <w:lang w:eastAsia="en-GB"/>
                                </w:rPr>
                                <w:t xml:space="preserve"> </w:t>
                              </w:r>
                            </w:p>
                            <w:p w14:paraId="0B502E24" w14:textId="0F03533F" w:rsidR="00B8492A" w:rsidRPr="0065317C" w:rsidRDefault="00F90BA0" w:rsidP="0009210D">
                              <w:pPr>
                                <w:spacing w:before="100" w:beforeAutospacing="1" w:after="100" w:afterAutospacing="1" w:line="300" w:lineRule="atLeast"/>
                                <w:rPr>
                                  <w:rFonts w:ascii="Segoe UI" w:eastAsia="Times New Roman" w:hAnsi="Segoe UI" w:cs="Segoe UI"/>
                                  <w:sz w:val="18"/>
                                  <w:szCs w:val="18"/>
                                  <w:lang w:eastAsia="en-GB"/>
                                </w:rPr>
                              </w:pPr>
                              <w:r w:rsidRPr="0065317C">
                                <w:rPr>
                                  <w:rFonts w:eastAsia="Times New Roman" w:cstheme="minorHAnsi"/>
                                  <w:sz w:val="20"/>
                                  <w:szCs w:val="20"/>
                                  <w:lang w:eastAsia="en-GB"/>
                                </w:rPr>
                                <w:t xml:space="preserve">After a period of absence, </w:t>
                              </w:r>
                              <w:proofErr w:type="spellStart"/>
                              <w:r w:rsidRPr="0065317C">
                                <w:rPr>
                                  <w:rFonts w:eastAsia="Times New Roman" w:cstheme="minorHAnsi"/>
                                  <w:sz w:val="20"/>
                                  <w:szCs w:val="20"/>
                                  <w:lang w:eastAsia="en-GB"/>
                                </w:rPr>
                                <w:t>Mrs</w:t>
                              </w:r>
                              <w:proofErr w:type="spellEnd"/>
                              <w:r w:rsidRPr="0065317C">
                                <w:rPr>
                                  <w:rFonts w:eastAsia="Times New Roman" w:cstheme="minorHAnsi"/>
                                  <w:sz w:val="20"/>
                                  <w:szCs w:val="20"/>
                                  <w:lang w:eastAsia="en-GB"/>
                                </w:rPr>
                                <w:t xml:space="preserve"> Short will not be returning to Southery Academy.  We thank </w:t>
                              </w:r>
                              <w:proofErr w:type="spellStart"/>
                              <w:r w:rsidRPr="0065317C">
                                <w:rPr>
                                  <w:rFonts w:eastAsia="Times New Roman" w:cstheme="minorHAnsi"/>
                                  <w:sz w:val="20"/>
                                  <w:szCs w:val="20"/>
                                  <w:lang w:eastAsia="en-GB"/>
                                </w:rPr>
                                <w:t>Mrs</w:t>
                              </w:r>
                              <w:proofErr w:type="spellEnd"/>
                              <w:r w:rsidRPr="0065317C">
                                <w:rPr>
                                  <w:rFonts w:eastAsia="Times New Roman" w:cstheme="minorHAnsi"/>
                                  <w:sz w:val="20"/>
                                  <w:szCs w:val="20"/>
                                  <w:lang w:eastAsia="en-GB"/>
                                </w:rPr>
                                <w:t xml:space="preserve"> Short for her time at Southery and wish her well in her future.   Naturally, we will be recruiting soon, and will keep you all informed of any further changes.   We do not expect a new Ops Manager to be in post until half term.  In the meantime, our existing staff are doing some additional hours to cover this post.  </w:t>
                              </w:r>
                              <w:proofErr w:type="spellStart"/>
                              <w:r w:rsidRPr="0065317C">
                                <w:rPr>
                                  <w:rFonts w:eastAsia="Times New Roman" w:cstheme="minorHAnsi"/>
                                  <w:sz w:val="20"/>
                                  <w:szCs w:val="20"/>
                                  <w:lang w:eastAsia="en-GB"/>
                                </w:rPr>
                                <w:t>Mrs</w:t>
                              </w:r>
                              <w:proofErr w:type="spellEnd"/>
                              <w:r w:rsidRPr="0065317C">
                                <w:rPr>
                                  <w:rFonts w:eastAsia="Times New Roman" w:cstheme="minorHAnsi"/>
                                  <w:sz w:val="20"/>
                                  <w:szCs w:val="20"/>
                                  <w:lang w:eastAsia="en-GB"/>
                                </w:rPr>
                                <w:t xml:space="preserve"> Smith will be in</w:t>
                              </w:r>
                              <w:r w:rsidR="00205DBB" w:rsidRPr="0065317C">
                                <w:rPr>
                                  <w:rFonts w:eastAsia="Times New Roman" w:cstheme="minorHAnsi"/>
                                  <w:sz w:val="20"/>
                                  <w:szCs w:val="20"/>
                                  <w:lang w:eastAsia="en-GB"/>
                                </w:rPr>
                                <w:t xml:space="preserve"> t</w:t>
                              </w:r>
                              <w:r w:rsidRPr="0065317C">
                                <w:rPr>
                                  <w:rFonts w:eastAsia="Times New Roman" w:cstheme="minorHAnsi"/>
                                  <w:sz w:val="20"/>
                                  <w:szCs w:val="20"/>
                                  <w:lang w:eastAsia="en-GB"/>
                                </w:rPr>
                                <w:t>h</w:t>
                              </w:r>
                              <w:r w:rsidR="00205DBB" w:rsidRPr="0065317C">
                                <w:rPr>
                                  <w:rFonts w:eastAsia="Times New Roman" w:cstheme="minorHAnsi"/>
                                  <w:sz w:val="20"/>
                                  <w:szCs w:val="20"/>
                                  <w:lang w:eastAsia="en-GB"/>
                                </w:rPr>
                                <w:t>e</w:t>
                              </w:r>
                              <w:r w:rsidRPr="0065317C">
                                <w:rPr>
                                  <w:rFonts w:eastAsia="Times New Roman" w:cstheme="minorHAnsi"/>
                                  <w:sz w:val="20"/>
                                  <w:szCs w:val="20"/>
                                  <w:lang w:eastAsia="en-GB"/>
                                </w:rPr>
                                <w:t xml:space="preserve"> office </w:t>
                              </w:r>
                              <w:r w:rsidR="00205DBB" w:rsidRPr="0065317C">
                                <w:rPr>
                                  <w:rFonts w:eastAsia="Times New Roman" w:cstheme="minorHAnsi"/>
                                  <w:sz w:val="20"/>
                                  <w:szCs w:val="20"/>
                                  <w:lang w:eastAsia="en-GB"/>
                                </w:rPr>
                                <w:t xml:space="preserve">first thing, and from 11.45 until 4 each day, plus all day on Tuesday.  </w:t>
                              </w:r>
                              <w:proofErr w:type="spellStart"/>
                              <w:r w:rsidR="00205DBB" w:rsidRPr="0065317C">
                                <w:rPr>
                                  <w:rFonts w:eastAsia="Times New Roman" w:cstheme="minorHAnsi"/>
                                  <w:sz w:val="20"/>
                                  <w:szCs w:val="20"/>
                                  <w:lang w:eastAsia="en-GB"/>
                                </w:rPr>
                                <w:t>Mrs</w:t>
                              </w:r>
                              <w:proofErr w:type="spellEnd"/>
                              <w:r w:rsidR="00205DBB" w:rsidRPr="0065317C">
                                <w:rPr>
                                  <w:rFonts w:eastAsia="Times New Roman" w:cstheme="minorHAnsi"/>
                                  <w:sz w:val="20"/>
                                  <w:szCs w:val="20"/>
                                  <w:lang w:eastAsia="en-GB"/>
                                </w:rPr>
                                <w:t xml:space="preserve"> Marsh is also going to be doing some hours in the office so you will see familiar faces! </w:t>
                              </w:r>
                              <w:r w:rsidR="00205DBB" w:rsidRPr="0065317C">
                                <w:rPr>
                                  <mc:AlternateContent>
                                    <mc:Choice Requires="w16se">
                                      <w:rFonts w:eastAsia="Times New Roman" w:cstheme="minorHAnsi"/>
                                    </mc:Choice>
                                    <mc:Fallback>
                                      <w:rFonts w:ascii="Segoe UI Emoji" w:eastAsia="Segoe UI Emoji" w:hAnsi="Segoe UI Emoji" w:cs="Segoe UI Emoji"/>
                                    </mc:Fallback>
                                  </mc:AlternateContent>
                                  <w:sz w:val="20"/>
                                  <w:szCs w:val="20"/>
                                  <w:lang w:eastAsia="en-GB"/>
                                </w:rPr>
                                <mc:AlternateContent>
                                  <mc:Choice Requires="w16se">
                                    <w16se:symEx w16se:font="Segoe UI Emoji" w16se:char="1F60A"/>
                                  </mc:Choice>
                                  <mc:Fallback>
                                    <w:t>😊</w:t>
                                  </mc:Fallback>
                                </mc:AlternateContent>
                              </w:r>
                              <w:r w:rsidR="00205DBB" w:rsidRPr="0065317C">
                                <w:rPr>
                                  <w:rFonts w:eastAsia="Times New Roman" w:cstheme="minorHAnsi"/>
                                  <w:sz w:val="20"/>
                                  <w:szCs w:val="20"/>
                                  <w:lang w:eastAsia="en-GB"/>
                                </w:rPr>
                                <w:t xml:space="preserve"> </w:t>
                              </w:r>
                            </w:p>
                            <w:p w14:paraId="08110410" w14:textId="6ED8E32D" w:rsidR="0019128D" w:rsidRPr="001E1C3A" w:rsidRDefault="0019128D" w:rsidP="0019128D">
                              <w:pPr>
                                <w:rPr>
                                  <w:rFonts w:ascii="Gotham Book" w:hAnsi="Gotham Book"/>
                                  <w:sz w:val="20"/>
                                  <w:szCs w:val="20"/>
                                </w:rPr>
                              </w:pPr>
                            </w:p>
                          </w:txbxContent>
                        </wps:txbx>
                        <wps:bodyPr rot="0" vert="horz" wrap="square" lIns="0" tIns="0" rIns="0" bIns="0" anchor="t" anchorCtr="0">
                          <a:noAutofit/>
                        </wps:bodyPr>
                      </wps:wsp>
                      <wps:wsp>
                        <wps:cNvPr id="524" name="Rectangle 524"/>
                        <wps:cNvSpPr/>
                        <wps:spPr>
                          <a:xfrm>
                            <a:off x="0" y="6682739"/>
                            <a:ext cx="6618605" cy="661035"/>
                          </a:xfrm>
                          <a:prstGeom prst="rect">
                            <a:avLst/>
                          </a:prstGeom>
                          <a:noFill/>
                          <a:ln w="15875">
                            <a:solidFill>
                              <a:srgbClr val="25336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28980A" id="Group 449" o:spid="_x0000_s1026" style="position:absolute;left:0;text-align:left;margin-left:34.8pt;margin-top:5.1pt;width:522.7pt;height:555.8pt;z-index:251698176;mso-width-relative:margin;mso-height-relative:margin" coordorigin="-197,5715" coordsize="66383,67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">
                <v:shapetype id="_x0000_t202" coordsize="21600,21600" o:spt="202" path="m,l,21600r21600,l21600,xe">
                  <v:stroke joinstyle="miter"/>
                  <v:path gradientshapeok="t" o:connecttype="rect"/>
                </v:shapetype>
                <v:shape id="_x0000_s1027" type="#_x0000_t202" style="position:absolute;top:5715;width:65913;height:3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" filled="f" stroked="f">
                  <v:textbox inset="0,0,0,0">
                    <w:txbxContent>
                      <w:p w14:paraId="6C696616" w14:textId="3A014D75" w:rsidR="0019128D" w:rsidRPr="001E1C3A" w:rsidRDefault="003307A5" w:rsidP="0019128D">
                        <w:pPr>
                          <w:rPr>
                            <w:rFonts w:ascii="Gotham" w:hAnsi="Gotham"/>
                            <w:b/>
                            <w:sz w:val="40"/>
                            <w:szCs w:val="40"/>
                          </w:rPr>
                        </w:pPr>
                        <w:r>
                          <w:rPr>
                            <w:rFonts w:ascii="Gotham" w:hAnsi="Gotham"/>
                            <w:b/>
                            <w:sz w:val="40"/>
                            <w:szCs w:val="40"/>
                          </w:rPr>
                          <w:t>A Message</w:t>
                        </w:r>
                        <w:r w:rsidR="00C01AF1">
                          <w:rPr>
                            <w:rFonts w:ascii="Gotham" w:hAnsi="Gotham"/>
                            <w:b/>
                            <w:sz w:val="40"/>
                            <w:szCs w:val="40"/>
                          </w:rPr>
                          <w:t xml:space="preserve"> from the Principal:</w:t>
                        </w:r>
                      </w:p>
                    </w:txbxContent>
                  </v:textbox>
                </v:shape>
                <v:shape id="_x0000_s1028" type="#_x0000_t202" style="position:absolute;left:95;top:8976;width:65894;height:39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" filled="f" stroked="f">
                  <v:textbox inset="0,0,0,0">
                    <w:txbxContent>
                      <w:p w14:paraId="60C4EB09" w14:textId="435E68F4" w:rsidR="0019128D" w:rsidRDefault="003B4025" w:rsidP="0019128D">
                        <w:pPr>
                          <w:rPr>
                            <w:rFonts w:ascii="Gotham Book" w:hAnsi="Gotham Book"/>
                            <w:sz w:val="20"/>
                            <w:szCs w:val="20"/>
                          </w:rPr>
                        </w:pPr>
                        <w:r>
                          <w:rPr>
                            <w:rFonts w:ascii="Gotham Book" w:hAnsi="Gotham Book"/>
                            <w:sz w:val="20"/>
                            <w:szCs w:val="20"/>
                          </w:rPr>
                          <w:t>Dear Parents and Carers,</w:t>
                        </w:r>
                      </w:p>
                      <w:p w14:paraId="06C2A280" w14:textId="06761853" w:rsidR="003307A5" w:rsidRDefault="003B4025" w:rsidP="0019128D">
                        <w:pPr>
                          <w:rPr>
                            <w:rFonts w:ascii="Gotham Book" w:hAnsi="Gotham Book"/>
                            <w:sz w:val="20"/>
                            <w:szCs w:val="20"/>
                          </w:rPr>
                        </w:pPr>
                        <w:r>
                          <w:rPr>
                            <w:rFonts w:ascii="Gotham Book" w:hAnsi="Gotham Book"/>
                            <w:sz w:val="20"/>
                            <w:szCs w:val="20"/>
                          </w:rPr>
                          <w:t xml:space="preserve">Welcome back to school and to our Autumn Term. </w:t>
                        </w:r>
                        <w:r w:rsidR="006D2633">
                          <w:rPr>
                            <w:rFonts w:ascii="Gotham Book" w:hAnsi="Gotham Book"/>
                            <w:sz w:val="20"/>
                            <w:szCs w:val="20"/>
                          </w:rPr>
                          <w:t xml:space="preserve"> Last week was absolutely fantastic – the start that each class has </w:t>
                        </w:r>
                        <w:r w:rsidR="006E68D3">
                          <w:rPr>
                            <w:rFonts w:ascii="Gotham Book" w:hAnsi="Gotham Book"/>
                            <w:sz w:val="20"/>
                            <w:szCs w:val="20"/>
                          </w:rPr>
                          <w:t>made, i</w:t>
                        </w:r>
                        <w:r w:rsidR="006D2633">
                          <w:rPr>
                            <w:rFonts w:ascii="Gotham Book" w:hAnsi="Gotham Book"/>
                            <w:sz w:val="20"/>
                            <w:szCs w:val="20"/>
                          </w:rPr>
                          <w:t>s just amazing</w:t>
                        </w:r>
                        <w:r w:rsidR="006E68D3">
                          <w:rPr>
                            <w:rFonts w:ascii="Gotham Book" w:hAnsi="Gotham Book"/>
                            <w:sz w:val="20"/>
                            <w:szCs w:val="20"/>
                          </w:rPr>
                          <w:t>!</w:t>
                        </w:r>
                        <w:r w:rsidR="006D2633">
                          <w:rPr>
                            <w:rFonts w:ascii="Gotham Book" w:hAnsi="Gotham Book"/>
                            <w:sz w:val="20"/>
                            <w:szCs w:val="20"/>
                          </w:rPr>
                          <w:t xml:space="preserve">  Our assembly on Friday was a great testament to the hard work we all put in each day, including you, our parents, into helping our children to be ready, use their good manners and always try their best.  We have made some amendments as is always expected, for some of our children, particularly those new to us, so that everyone can come into school each day feeling safe and happy.  Please do keep in touch with us, if there is anything else you feel might help.  We ask that the class teachers are your first point of contact, but you can always email me if you feel you need to. </w:t>
                        </w:r>
                        <w:r w:rsidR="0067291F">
                          <w:rPr>
                            <w:rFonts w:ascii="Gotham Book" w:hAnsi="Gotham Book"/>
                            <w:sz w:val="20"/>
                            <w:szCs w:val="20"/>
                          </w:rPr>
                          <w:t>Your new Dojo class pages should now all be up and running too – the best way to stay in touc</w:t>
                        </w:r>
                        <w:r w:rsidR="003307A5">
                          <w:rPr>
                            <w:rFonts w:ascii="Gotham Book" w:hAnsi="Gotham Book"/>
                            <w:sz w:val="20"/>
                            <w:szCs w:val="20"/>
                          </w:rPr>
                          <w:t xml:space="preserve">h. </w:t>
                        </w:r>
                      </w:p>
                      <w:p w14:paraId="6B5D32D6" w14:textId="19842125" w:rsidR="003307A5" w:rsidRDefault="003307A5" w:rsidP="0019128D">
                        <w:pPr>
                          <w:rPr>
                            <w:rFonts w:ascii="Gotham Book" w:hAnsi="Gotham Book"/>
                            <w:sz w:val="20"/>
                            <w:szCs w:val="20"/>
                          </w:rPr>
                        </w:pPr>
                        <w:r>
                          <w:rPr>
                            <w:rFonts w:ascii="Gotham Book" w:hAnsi="Gotham Book"/>
                            <w:sz w:val="20"/>
                            <w:szCs w:val="20"/>
                          </w:rPr>
                          <w:t>This year we will continue to have a big pus</w:t>
                        </w:r>
                        <w:r w:rsidR="002C561A">
                          <w:rPr>
                            <w:rFonts w:ascii="Gotham Book" w:hAnsi="Gotham Book"/>
                            <w:sz w:val="20"/>
                            <w:szCs w:val="20"/>
                          </w:rPr>
                          <w:t xml:space="preserve">h for all children to develop a love for reading and those very important skills, needed to be successful.  Please use </w:t>
                        </w:r>
                        <w:proofErr w:type="spellStart"/>
                        <w:r w:rsidR="002C561A">
                          <w:rPr>
                            <w:rFonts w:ascii="Gotham Book" w:hAnsi="Gotham Book"/>
                            <w:sz w:val="20"/>
                            <w:szCs w:val="20"/>
                          </w:rPr>
                          <w:t>Fonetti</w:t>
                        </w:r>
                        <w:proofErr w:type="spellEnd"/>
                        <w:r w:rsidR="002C561A">
                          <w:rPr>
                            <w:rFonts w:ascii="Gotham Book" w:hAnsi="Gotham Book"/>
                            <w:sz w:val="20"/>
                            <w:szCs w:val="20"/>
                          </w:rPr>
                          <w:t xml:space="preserve"> at home, and contact us if you need another log-in.  This online reading resource is designed to help busy families ensure all children can read </w:t>
                        </w:r>
                        <w:r w:rsidR="00FC3AF2">
                          <w:rPr>
                            <w:rFonts w:ascii="Gotham Book" w:hAnsi="Gotham Book"/>
                            <w:sz w:val="20"/>
                            <w:szCs w:val="20"/>
                          </w:rPr>
                          <w:t xml:space="preserve">as often as they want. </w:t>
                        </w:r>
                      </w:p>
                      <w:p w14:paraId="5DD2BAC8" w14:textId="13E551DE" w:rsidR="00AA2511" w:rsidRDefault="00AA2511" w:rsidP="0019128D">
                        <w:pPr>
                          <w:rPr>
                            <w:rFonts w:ascii="Gotham Book" w:hAnsi="Gotham Book"/>
                            <w:sz w:val="20"/>
                            <w:szCs w:val="20"/>
                          </w:rPr>
                        </w:pPr>
                        <w:r>
                          <w:rPr>
                            <w:rFonts w:ascii="Gotham Book" w:hAnsi="Gotham Book"/>
                            <w:sz w:val="20"/>
                            <w:szCs w:val="20"/>
                          </w:rPr>
                          <w:t xml:space="preserve">In addition we will be helping all our lovely children to believe in themselves, to give them confidence to know they can achieve anything they set out to and give them all </w:t>
                        </w:r>
                        <w:r w:rsidR="00B51528">
                          <w:rPr>
                            <w:rFonts w:ascii="Gotham Book" w:hAnsi="Gotham Book"/>
                            <w:sz w:val="20"/>
                            <w:szCs w:val="20"/>
                          </w:rPr>
                          <w:t>hope in all they do.  Another area for further development is in Oracy – we will be helping our children with</w:t>
                        </w:r>
                        <w:r w:rsidR="00525431">
                          <w:rPr>
                            <w:rFonts w:ascii="Gotham Book" w:hAnsi="Gotham Book"/>
                            <w:sz w:val="20"/>
                            <w:szCs w:val="20"/>
                          </w:rPr>
                          <w:t xml:space="preserve"> their ability to put thoughts into words, confidently  and fluently,</w:t>
                        </w:r>
                        <w:r w:rsidR="000A281E">
                          <w:rPr>
                            <w:rFonts w:ascii="Gotham Book" w:hAnsi="Gotham Book"/>
                            <w:sz w:val="20"/>
                            <w:szCs w:val="20"/>
                          </w:rPr>
                          <w:t xml:space="preserve"> and to help them with listening and responding skills.  These skills follow our governments ambitions through the revised curriculum guidance. </w:t>
                        </w:r>
                        <w:r w:rsidR="00B51528">
                          <w:rPr>
                            <w:rFonts w:ascii="Gotham Book" w:hAnsi="Gotham Book"/>
                            <w:sz w:val="20"/>
                            <w:szCs w:val="20"/>
                          </w:rPr>
                          <w:t xml:space="preserve"> </w:t>
                        </w:r>
                      </w:p>
                      <w:p w14:paraId="3320089F" w14:textId="1552FBA0" w:rsidR="000A281E" w:rsidRDefault="000A281E" w:rsidP="0019128D">
                        <w:pPr>
                          <w:rPr>
                            <w:rFonts w:ascii="Gotham Book" w:hAnsi="Gotham Book"/>
                            <w:sz w:val="20"/>
                            <w:szCs w:val="20"/>
                          </w:rPr>
                        </w:pPr>
                        <w:r>
                          <w:rPr>
                            <w:rFonts w:ascii="Gotham Book" w:hAnsi="Gotham Book"/>
                            <w:sz w:val="20"/>
                            <w:szCs w:val="20"/>
                          </w:rPr>
                          <w:t>There will be more on our plans for this year</w:t>
                        </w:r>
                        <w:r w:rsidR="00D2392A">
                          <w:rPr>
                            <w:rFonts w:ascii="Gotham Book" w:hAnsi="Gotham Book"/>
                            <w:sz w:val="20"/>
                            <w:szCs w:val="20"/>
                          </w:rPr>
                          <w:t xml:space="preserve"> very soon</w:t>
                        </w:r>
                        <w:r w:rsidR="00602112">
                          <w:rPr>
                            <w:rFonts w:ascii="Gotham Book" w:hAnsi="Gotham Book"/>
                            <w:sz w:val="20"/>
                            <w:szCs w:val="20"/>
                          </w:rPr>
                          <w:t>, including</w:t>
                        </w:r>
                        <w:r w:rsidR="00D2392A">
                          <w:rPr>
                            <w:rFonts w:ascii="Gotham Book" w:hAnsi="Gotham Book"/>
                            <w:sz w:val="20"/>
                            <w:szCs w:val="20"/>
                          </w:rPr>
                          <w:t xml:space="preserve"> the </w:t>
                        </w:r>
                        <w:r w:rsidR="00602112">
                          <w:rPr>
                            <w:rFonts w:ascii="Gotham Book" w:hAnsi="Gotham Book"/>
                            <w:sz w:val="20"/>
                            <w:szCs w:val="20"/>
                          </w:rPr>
                          <w:t xml:space="preserve">official opening of our new ‘garden’ area and our 150 year </w:t>
                        </w:r>
                        <w:r w:rsidR="00596546">
                          <w:rPr>
                            <w:rFonts w:ascii="Gotham Book" w:hAnsi="Gotham Book"/>
                            <w:sz w:val="20"/>
                            <w:szCs w:val="20"/>
                          </w:rPr>
                          <w:t>celebrations in October</w:t>
                        </w:r>
                        <w:r w:rsidR="00D2392A">
                          <w:rPr>
                            <w:rFonts w:ascii="Gotham Book" w:hAnsi="Gotham Book"/>
                            <w:sz w:val="20"/>
                            <w:szCs w:val="20"/>
                          </w:rPr>
                          <w:t>.</w:t>
                        </w:r>
                      </w:p>
                      <w:p w14:paraId="50F11824" w14:textId="691439BA" w:rsidR="005868BD" w:rsidRDefault="005868BD" w:rsidP="0019128D">
                        <w:pPr>
                          <w:rPr>
                            <w:rFonts w:ascii="Gotham Book" w:hAnsi="Gotham Book"/>
                            <w:sz w:val="20"/>
                            <w:szCs w:val="20"/>
                          </w:rPr>
                        </w:pPr>
                        <w:r>
                          <w:rPr>
                            <w:rFonts w:ascii="Gotham Book" w:hAnsi="Gotham Book"/>
                            <w:sz w:val="20"/>
                            <w:szCs w:val="20"/>
                          </w:rPr>
                          <w:t xml:space="preserve">We will also be building our parent volunteers too, so let us know if you think you can help in any way. </w:t>
                        </w:r>
                        <w:r w:rsidR="00596546">
                          <w:rPr>
                            <w:rFonts w:ascii="Gotham Book" w:hAnsi="Gotham Book"/>
                            <w:sz w:val="20"/>
                            <w:szCs w:val="20"/>
                          </w:rPr>
                          <w:t>Tha</w:t>
                        </w:r>
                        <w:r>
                          <w:rPr>
                            <w:rFonts w:ascii="Gotham Book" w:hAnsi="Gotham Book"/>
                            <w:sz w:val="20"/>
                            <w:szCs w:val="20"/>
                          </w:rPr>
                          <w:t>n</w:t>
                        </w:r>
                        <w:r w:rsidR="00596546">
                          <w:rPr>
                            <w:rFonts w:ascii="Gotham Book" w:hAnsi="Gotham Book"/>
                            <w:sz w:val="20"/>
                            <w:szCs w:val="20"/>
                          </w:rPr>
                          <w:t>k you for your continued suppor</w:t>
                        </w:r>
                        <w:r>
                          <w:rPr>
                            <w:rFonts w:ascii="Gotham Book" w:hAnsi="Gotham Book"/>
                            <w:sz w:val="20"/>
                            <w:szCs w:val="20"/>
                          </w:rPr>
                          <w:t xml:space="preserve">t.    </w:t>
                        </w:r>
                        <w:r w:rsidR="00D2392A">
                          <w:rPr>
                            <w:rFonts w:ascii="Gotham Book" w:hAnsi="Gotham Book"/>
                            <w:sz w:val="20"/>
                            <w:szCs w:val="20"/>
                          </w:rPr>
                          <w:t xml:space="preserve"> Kind regards,  </w:t>
                        </w:r>
                        <w:proofErr w:type="spellStart"/>
                        <w:r w:rsidR="00D2392A">
                          <w:rPr>
                            <w:rFonts w:ascii="Gotham Book" w:hAnsi="Gotham Book"/>
                            <w:sz w:val="20"/>
                            <w:szCs w:val="20"/>
                          </w:rPr>
                          <w:t>Mrs</w:t>
                        </w:r>
                        <w:proofErr w:type="spellEnd"/>
                        <w:r w:rsidR="00D2392A">
                          <w:rPr>
                            <w:rFonts w:ascii="Gotham Book" w:hAnsi="Gotham Book"/>
                            <w:sz w:val="20"/>
                            <w:szCs w:val="20"/>
                          </w:rPr>
                          <w:t xml:space="preserve"> Huntington </w:t>
                        </w:r>
                      </w:p>
                    </w:txbxContent>
                  </v:textbox>
                </v:shape>
                <v:shape id="_x0000_s1029" type="#_x0000_t202" style="position:absolute;left:-197;top:49178;width:35889;height:3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" filled="f" stroked="f">
                  <v:textbox inset="0,0,0,0">
                    <w:txbxContent>
                      <w:p w14:paraId="2E2AC849" w14:textId="3BEB0CA8" w:rsidR="0019128D" w:rsidRPr="0065317C" w:rsidRDefault="00785C64" w:rsidP="0019128D">
                        <w:pPr>
                          <w:rPr>
                            <w:rFonts w:ascii="Gotham" w:hAnsi="Gotham"/>
                            <w:b/>
                            <w:sz w:val="34"/>
                            <w:szCs w:val="28"/>
                          </w:rPr>
                        </w:pPr>
                        <w:r w:rsidRPr="0065317C">
                          <w:rPr>
                            <w:rFonts w:ascii="Gotham" w:hAnsi="Gotham"/>
                            <w:b/>
                            <w:sz w:val="34"/>
                            <w:szCs w:val="28"/>
                          </w:rPr>
                          <w:t>STAFFIN</w:t>
                        </w:r>
                        <w:r w:rsidR="0009210D" w:rsidRPr="0065317C">
                          <w:rPr>
                            <w:rFonts w:ascii="Gotham" w:hAnsi="Gotham"/>
                            <w:b/>
                            <w:sz w:val="34"/>
                            <w:szCs w:val="28"/>
                          </w:rPr>
                          <w:t>G</w:t>
                        </w:r>
                        <w:r w:rsidRPr="0065317C">
                          <w:rPr>
                            <w:rFonts w:ascii="Gotham" w:hAnsi="Gotham"/>
                            <w:b/>
                            <w:sz w:val="34"/>
                            <w:szCs w:val="28"/>
                          </w:rPr>
                          <w:t xml:space="preserve"> UPDATE</w:t>
                        </w:r>
                        <w:r w:rsidR="00C01AF1" w:rsidRPr="0065317C">
                          <w:rPr>
                            <w:rFonts w:ascii="Gotham" w:hAnsi="Gotham"/>
                            <w:b/>
                            <w:sz w:val="34"/>
                            <w:szCs w:val="28"/>
                          </w:rPr>
                          <w:t xml:space="preserve">: </w:t>
                        </w:r>
                      </w:p>
                    </w:txbxContent>
                  </v:textbox>
                </v:shape>
                <v:shape id="_x0000_s1030" type="#_x0000_t202" style="position:absolute;left:-80;top:52032;width:65512;height:14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" filled="f" stroked="f">
                  <v:textbox inset="0,0,0,0">
                    <w:txbxContent>
                      <w:p w14:paraId="369F1B6A" w14:textId="19230BFB" w:rsidR="0009210D" w:rsidRPr="0065317C" w:rsidRDefault="007B47A0" w:rsidP="007B47A0">
                        <w:pPr>
                          <w:spacing w:before="100" w:beforeAutospacing="1" w:after="100" w:afterAutospacing="1" w:line="300" w:lineRule="atLeast"/>
                          <w:outlineLvl w:val="2"/>
                          <w:rPr>
                            <w:rFonts w:ascii="Segoe UI" w:eastAsia="Times New Roman" w:hAnsi="Segoe UI" w:cs="Segoe UI"/>
                            <w:b/>
                            <w:bCs/>
                            <w:lang w:eastAsia="en-GB"/>
                          </w:rPr>
                        </w:pPr>
                        <w:r w:rsidRPr="0065317C">
                          <w:rPr>
                            <w:rFonts w:eastAsia="Times New Roman" w:cstheme="minorHAnsi"/>
                            <w:sz w:val="20"/>
                            <w:szCs w:val="20"/>
                            <w:lang w:eastAsia="en-GB"/>
                          </w:rPr>
                          <w:t xml:space="preserve">A </w:t>
                        </w:r>
                        <w:r w:rsidR="00162191" w:rsidRPr="0065317C">
                          <w:rPr>
                            <w:rFonts w:eastAsia="Times New Roman" w:cstheme="minorHAnsi"/>
                            <w:sz w:val="20"/>
                            <w:szCs w:val="20"/>
                            <w:lang w:eastAsia="en-GB"/>
                          </w:rPr>
                          <w:t>big t</w:t>
                        </w:r>
                        <w:r w:rsidRPr="0065317C">
                          <w:rPr>
                            <w:rFonts w:eastAsia="Times New Roman" w:cstheme="minorHAnsi"/>
                            <w:sz w:val="20"/>
                            <w:szCs w:val="20"/>
                            <w:lang w:eastAsia="en-GB"/>
                          </w:rPr>
                          <w:t xml:space="preserve">hank </w:t>
                        </w:r>
                        <w:r w:rsidR="00162191" w:rsidRPr="0065317C">
                          <w:rPr>
                            <w:rFonts w:eastAsia="Times New Roman" w:cstheme="minorHAnsi"/>
                            <w:sz w:val="20"/>
                            <w:szCs w:val="20"/>
                            <w:lang w:eastAsia="en-GB"/>
                          </w:rPr>
                          <w:t>y</w:t>
                        </w:r>
                        <w:r w:rsidRPr="0065317C">
                          <w:rPr>
                            <w:rFonts w:eastAsia="Times New Roman" w:cstheme="minorHAnsi"/>
                            <w:sz w:val="20"/>
                            <w:szCs w:val="20"/>
                            <w:lang w:eastAsia="en-GB"/>
                          </w:rPr>
                          <w:t xml:space="preserve">ou to </w:t>
                        </w:r>
                        <w:r w:rsidR="00162191" w:rsidRPr="0065317C">
                          <w:rPr>
                            <w:rFonts w:eastAsia="Times New Roman" w:cstheme="minorHAnsi"/>
                            <w:sz w:val="20"/>
                            <w:szCs w:val="20"/>
                            <w:lang w:eastAsia="en-GB"/>
                          </w:rPr>
                          <w:t xml:space="preserve">for the many end of term gifts and kind words.  I know the staff </w:t>
                        </w:r>
                        <w:r w:rsidR="00A131A6" w:rsidRPr="0065317C">
                          <w:rPr>
                            <w:rFonts w:eastAsia="Times New Roman" w:cstheme="minorHAnsi"/>
                            <w:sz w:val="20"/>
                            <w:szCs w:val="20"/>
                            <w:lang w:eastAsia="en-GB"/>
                          </w:rPr>
                          <w:t>were very grateful.</w:t>
                        </w:r>
                        <w:r w:rsidR="00A131A6" w:rsidRPr="0065317C">
                          <w:rPr>
                            <w:rFonts w:ascii="Segoe UI" w:eastAsia="Times New Roman" w:hAnsi="Segoe UI" w:cs="Segoe UI"/>
                            <w:b/>
                            <w:bCs/>
                            <w:lang w:eastAsia="en-GB"/>
                          </w:rPr>
                          <w:t xml:space="preserve">  </w:t>
                        </w:r>
                        <w:r w:rsidR="00A131A6" w:rsidRPr="0065317C">
                          <w:rPr>
                            <mc:AlternateContent>
                              <mc:Choice Requires="w16se">
                                <w:rFonts w:ascii="Segoe UI" w:eastAsia="Times New Roman" w:hAnsi="Segoe UI" w:cs="Segoe UI"/>
                              </mc:Choice>
                              <mc:Fallback>
                                <w:rFonts w:ascii="Segoe UI Emoji" w:eastAsia="Segoe UI Emoji" w:hAnsi="Segoe UI Emoji" w:cs="Segoe UI Emoji"/>
                              </mc:Fallback>
                            </mc:AlternateContent>
                            <w:b/>
                            <w:bCs/>
                            <w:lang w:eastAsia="en-GB"/>
                          </w:rPr>
                          <mc:AlternateContent>
                            <mc:Choice Requires="w16se">
                              <w16se:symEx w16se:font="Segoe UI Emoji" w16se:char="1F60A"/>
                            </mc:Choice>
                            <mc:Fallback>
                              <w:t>😊</w:t>
                            </mc:Fallback>
                          </mc:AlternateContent>
                        </w:r>
                        <w:r w:rsidR="00A131A6" w:rsidRPr="0065317C">
                          <w:rPr>
                            <w:rFonts w:ascii="Segoe UI" w:eastAsia="Times New Roman" w:hAnsi="Segoe UI" w:cs="Segoe UI"/>
                            <w:b/>
                            <w:bCs/>
                            <w:lang w:eastAsia="en-GB"/>
                          </w:rPr>
                          <w:t xml:space="preserve"> </w:t>
                        </w:r>
                      </w:p>
                      <w:p w14:paraId="0B502E24" w14:textId="0F03533F" w:rsidR="00B8492A" w:rsidRPr="0065317C" w:rsidRDefault="00F90BA0" w:rsidP="0009210D">
                        <w:pPr>
                          <w:spacing w:before="100" w:beforeAutospacing="1" w:after="100" w:afterAutospacing="1" w:line="300" w:lineRule="atLeast"/>
                          <w:rPr>
                            <w:rFonts w:ascii="Segoe UI" w:eastAsia="Times New Roman" w:hAnsi="Segoe UI" w:cs="Segoe UI"/>
                            <w:sz w:val="18"/>
                            <w:szCs w:val="18"/>
                            <w:lang w:eastAsia="en-GB"/>
                          </w:rPr>
                        </w:pPr>
                        <w:r w:rsidRPr="0065317C">
                          <w:rPr>
                            <w:rFonts w:eastAsia="Times New Roman" w:cstheme="minorHAnsi"/>
                            <w:sz w:val="20"/>
                            <w:szCs w:val="20"/>
                            <w:lang w:eastAsia="en-GB"/>
                          </w:rPr>
                          <w:t xml:space="preserve">After a period of absence, </w:t>
                        </w:r>
                        <w:proofErr w:type="spellStart"/>
                        <w:r w:rsidRPr="0065317C">
                          <w:rPr>
                            <w:rFonts w:eastAsia="Times New Roman" w:cstheme="minorHAnsi"/>
                            <w:sz w:val="20"/>
                            <w:szCs w:val="20"/>
                            <w:lang w:eastAsia="en-GB"/>
                          </w:rPr>
                          <w:t>Mrs</w:t>
                        </w:r>
                        <w:proofErr w:type="spellEnd"/>
                        <w:r w:rsidRPr="0065317C">
                          <w:rPr>
                            <w:rFonts w:eastAsia="Times New Roman" w:cstheme="minorHAnsi"/>
                            <w:sz w:val="20"/>
                            <w:szCs w:val="20"/>
                            <w:lang w:eastAsia="en-GB"/>
                          </w:rPr>
                          <w:t xml:space="preserve"> Short will not be returning to Southery Academy.  We thank </w:t>
                        </w:r>
                        <w:proofErr w:type="spellStart"/>
                        <w:r w:rsidRPr="0065317C">
                          <w:rPr>
                            <w:rFonts w:eastAsia="Times New Roman" w:cstheme="minorHAnsi"/>
                            <w:sz w:val="20"/>
                            <w:szCs w:val="20"/>
                            <w:lang w:eastAsia="en-GB"/>
                          </w:rPr>
                          <w:t>Mrs</w:t>
                        </w:r>
                        <w:proofErr w:type="spellEnd"/>
                        <w:r w:rsidRPr="0065317C">
                          <w:rPr>
                            <w:rFonts w:eastAsia="Times New Roman" w:cstheme="minorHAnsi"/>
                            <w:sz w:val="20"/>
                            <w:szCs w:val="20"/>
                            <w:lang w:eastAsia="en-GB"/>
                          </w:rPr>
                          <w:t xml:space="preserve"> Short for her time at Southery and wish her well in her future.   Naturally, we will be recruiting soon, and will keep you all informed of any further changes.   We do not expect a new Ops Manager to be in post until half term.  In the meantime, our existing staff are doing some additional hours to cover this post.  </w:t>
                        </w:r>
                        <w:proofErr w:type="spellStart"/>
                        <w:r w:rsidRPr="0065317C">
                          <w:rPr>
                            <w:rFonts w:eastAsia="Times New Roman" w:cstheme="minorHAnsi"/>
                            <w:sz w:val="20"/>
                            <w:szCs w:val="20"/>
                            <w:lang w:eastAsia="en-GB"/>
                          </w:rPr>
                          <w:t>Mrs</w:t>
                        </w:r>
                        <w:proofErr w:type="spellEnd"/>
                        <w:r w:rsidRPr="0065317C">
                          <w:rPr>
                            <w:rFonts w:eastAsia="Times New Roman" w:cstheme="minorHAnsi"/>
                            <w:sz w:val="20"/>
                            <w:szCs w:val="20"/>
                            <w:lang w:eastAsia="en-GB"/>
                          </w:rPr>
                          <w:t xml:space="preserve"> Smith will be in</w:t>
                        </w:r>
                        <w:r w:rsidR="00205DBB" w:rsidRPr="0065317C">
                          <w:rPr>
                            <w:rFonts w:eastAsia="Times New Roman" w:cstheme="minorHAnsi"/>
                            <w:sz w:val="20"/>
                            <w:szCs w:val="20"/>
                            <w:lang w:eastAsia="en-GB"/>
                          </w:rPr>
                          <w:t xml:space="preserve"> t</w:t>
                        </w:r>
                        <w:r w:rsidRPr="0065317C">
                          <w:rPr>
                            <w:rFonts w:eastAsia="Times New Roman" w:cstheme="minorHAnsi"/>
                            <w:sz w:val="20"/>
                            <w:szCs w:val="20"/>
                            <w:lang w:eastAsia="en-GB"/>
                          </w:rPr>
                          <w:t>h</w:t>
                        </w:r>
                        <w:r w:rsidR="00205DBB" w:rsidRPr="0065317C">
                          <w:rPr>
                            <w:rFonts w:eastAsia="Times New Roman" w:cstheme="minorHAnsi"/>
                            <w:sz w:val="20"/>
                            <w:szCs w:val="20"/>
                            <w:lang w:eastAsia="en-GB"/>
                          </w:rPr>
                          <w:t>e</w:t>
                        </w:r>
                        <w:r w:rsidRPr="0065317C">
                          <w:rPr>
                            <w:rFonts w:eastAsia="Times New Roman" w:cstheme="minorHAnsi"/>
                            <w:sz w:val="20"/>
                            <w:szCs w:val="20"/>
                            <w:lang w:eastAsia="en-GB"/>
                          </w:rPr>
                          <w:t xml:space="preserve"> office </w:t>
                        </w:r>
                        <w:r w:rsidR="00205DBB" w:rsidRPr="0065317C">
                          <w:rPr>
                            <w:rFonts w:eastAsia="Times New Roman" w:cstheme="minorHAnsi"/>
                            <w:sz w:val="20"/>
                            <w:szCs w:val="20"/>
                            <w:lang w:eastAsia="en-GB"/>
                          </w:rPr>
                          <w:t xml:space="preserve">first thing, and from 11.45 until 4 each day, plus all day on Tuesday.  </w:t>
                        </w:r>
                        <w:proofErr w:type="spellStart"/>
                        <w:r w:rsidR="00205DBB" w:rsidRPr="0065317C">
                          <w:rPr>
                            <w:rFonts w:eastAsia="Times New Roman" w:cstheme="minorHAnsi"/>
                            <w:sz w:val="20"/>
                            <w:szCs w:val="20"/>
                            <w:lang w:eastAsia="en-GB"/>
                          </w:rPr>
                          <w:t>Mrs</w:t>
                        </w:r>
                        <w:proofErr w:type="spellEnd"/>
                        <w:r w:rsidR="00205DBB" w:rsidRPr="0065317C">
                          <w:rPr>
                            <w:rFonts w:eastAsia="Times New Roman" w:cstheme="minorHAnsi"/>
                            <w:sz w:val="20"/>
                            <w:szCs w:val="20"/>
                            <w:lang w:eastAsia="en-GB"/>
                          </w:rPr>
                          <w:t xml:space="preserve"> Marsh is also going to be doing some hours in the office so you will see familiar faces! </w:t>
                        </w:r>
                        <w:r w:rsidR="00205DBB" w:rsidRPr="0065317C">
                          <w:rPr>
                            <mc:AlternateContent>
                              <mc:Choice Requires="w16se">
                                <w:rFonts w:eastAsia="Times New Roman" w:cstheme="minorHAnsi"/>
                              </mc:Choice>
                              <mc:Fallback>
                                <w:rFonts w:ascii="Segoe UI Emoji" w:eastAsia="Segoe UI Emoji" w:hAnsi="Segoe UI Emoji" w:cs="Segoe UI Emoji"/>
                              </mc:Fallback>
                            </mc:AlternateContent>
                            <w:sz w:val="20"/>
                            <w:szCs w:val="20"/>
                            <w:lang w:eastAsia="en-GB"/>
                          </w:rPr>
                          <mc:AlternateContent>
                            <mc:Choice Requires="w16se">
                              <w16se:symEx w16se:font="Segoe UI Emoji" w16se:char="1F60A"/>
                            </mc:Choice>
                            <mc:Fallback>
                              <w:t>😊</w:t>
                            </mc:Fallback>
                          </mc:AlternateContent>
                        </w:r>
                        <w:r w:rsidR="00205DBB" w:rsidRPr="0065317C">
                          <w:rPr>
                            <w:rFonts w:eastAsia="Times New Roman" w:cstheme="minorHAnsi"/>
                            <w:sz w:val="20"/>
                            <w:szCs w:val="20"/>
                            <w:lang w:eastAsia="en-GB"/>
                          </w:rPr>
                          <w:t xml:space="preserve"> </w:t>
                        </w:r>
                      </w:p>
                      <w:p w14:paraId="08110410" w14:textId="6ED8E32D" w:rsidR="0019128D" w:rsidRPr="001E1C3A" w:rsidRDefault="0019128D" w:rsidP="0019128D">
                        <w:pPr>
                          <w:rPr>
                            <w:rFonts w:ascii="Gotham Book" w:hAnsi="Gotham Book"/>
                            <w:sz w:val="20"/>
                            <w:szCs w:val="20"/>
                          </w:rPr>
                        </w:pPr>
                      </w:p>
                    </w:txbxContent>
                  </v:textbox>
                </v:shape>
                <v:rect id="Rectangle 524" o:spid="_x0000_s1031" style="position:absolute;top:66827;width:66186;height:6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" filled="f" strokecolor="#25336b" strokeweight="1.25pt"/>
              </v:group>
            </w:pict>
          </mc:Fallback>
        </mc:AlternateContent>
      </w:r>
      <w:r w:rsidR="00D2392A">
        <w:rPr>
          <w:noProof/>
        </w:rPr>
        <mc:AlternateContent>
          <mc:Choice Requires="wps">
            <w:drawing>
              <wp:anchor distT="0" distB="0" distL="114300" distR="114300" simplePos="0" relativeHeight="251693056" behindDoc="0" locked="0" layoutInCell="1" allowOverlap="1" wp14:anchorId="0E39E3EF" wp14:editId="53A01DE7">
                <wp:simplePos x="0" y="0"/>
                <wp:positionH relativeFrom="column">
                  <wp:posOffset>498231</wp:posOffset>
                </wp:positionH>
                <wp:positionV relativeFrom="paragraph">
                  <wp:posOffset>6493119</wp:posOffset>
                </wp:positionV>
                <wp:extent cx="6558232" cy="592016"/>
                <wp:effectExtent l="0" t="0" r="14605" b="17780"/>
                <wp:wrapNone/>
                <wp:docPr id="2066414678" name="Text Box 29"/>
                <wp:cNvGraphicFramePr/>
                <a:graphic xmlns:a="http://schemas.openxmlformats.org/drawingml/2006/main">
                  <a:graphicData uri="http://schemas.microsoft.com/office/word/2010/wordprocessingShape">
                    <wps:wsp>
                      <wps:cNvSpPr txBox="1"/>
                      <wps:spPr>
                        <a:xfrm>
                          <a:off x="0" y="0"/>
                          <a:ext cx="6558232" cy="592016"/>
                        </a:xfrm>
                        <a:prstGeom prst="rect">
                          <a:avLst/>
                        </a:prstGeom>
                        <a:solidFill>
                          <a:schemeClr val="lt1"/>
                        </a:solidFill>
                        <a:ln w="6350">
                          <a:solidFill>
                            <a:prstClr val="black"/>
                          </a:solidFill>
                        </a:ln>
                      </wps:spPr>
                      <wps:txbx>
                        <w:txbxContent>
                          <w:p w14:paraId="20EE8217" w14:textId="0211F9AC" w:rsidR="00D2392A" w:rsidRPr="00D2392A" w:rsidRDefault="00217A0E">
                            <w:pPr>
                              <w:rPr>
                                <w:rFonts w:ascii="ADLaM Display" w:hAnsi="ADLaM Display" w:cs="ADLaM Display"/>
                                <w:sz w:val="24"/>
                                <w:szCs w:val="24"/>
                              </w:rPr>
                            </w:pPr>
                            <w:r>
                              <w:rPr>
                                <w:rFonts w:ascii="ADLaM Display" w:hAnsi="ADLaM Display" w:cs="ADLaM Display"/>
                                <w:sz w:val="24"/>
                                <w:szCs w:val="24"/>
                              </w:rPr>
                              <w:t xml:space="preserve">Southery Academy is 150, in October 2026!  Look out for our celebration activities and ways you can be part of our history!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39E3EF" id="Text Box 29" o:spid="_x0000_s1032" type="#_x0000_t202" style="position:absolute;left:0;text-align:left;margin-left:39.25pt;margin-top:511.25pt;width:516.4pt;height:46.6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" fillcolor="white [3201]" strokeweight=".5pt">
                <v:textbox>
                  <w:txbxContent>
                    <w:p w14:paraId="20EE8217" w14:textId="0211F9AC" w:rsidR="00D2392A" w:rsidRPr="00D2392A" w:rsidRDefault="00217A0E">
                      <w:pPr>
                        <w:rPr>
                          <w:rFonts w:ascii="ADLaM Display" w:hAnsi="ADLaM Display" w:cs="ADLaM Display"/>
                          <w:sz w:val="24"/>
                          <w:szCs w:val="24"/>
                        </w:rPr>
                      </w:pPr>
                      <w:r>
                        <w:rPr>
                          <w:rFonts w:ascii="ADLaM Display" w:hAnsi="ADLaM Display" w:cs="ADLaM Display"/>
                          <w:sz w:val="24"/>
                          <w:szCs w:val="24"/>
                        </w:rPr>
                        <w:t xml:space="preserve">Southery Academy is 150, in October 2026!  Look out for our celebration activities and ways you can be part of our history! </w:t>
                      </w:r>
                    </w:p>
                  </w:txbxContent>
                </v:textbox>
              </v:shape>
            </w:pict>
          </mc:Fallback>
        </mc:AlternateContent>
      </w:r>
    </w:p>
    <w:p w14:paraId="56790561" w14:textId="0AD52753" w:rsidR="00CA5CC2" w:rsidRDefault="00CA5CC2" w:rsidP="00904129">
      <w:pPr>
        <w:ind w:left="720"/>
      </w:pPr>
      <w:r>
        <w:rPr>
          <w:noProof/>
        </w:rPr>
        <w:lastRenderedPageBreak/>
        <mc:AlternateContent>
          <mc:Choice Requires="wps">
            <w:drawing>
              <wp:anchor distT="0" distB="0" distL="114300" distR="114300" simplePos="0" relativeHeight="251675648" behindDoc="0" locked="0" layoutInCell="1" allowOverlap="1" wp14:anchorId="1260158B" wp14:editId="6FF6240E">
                <wp:simplePos x="0" y="0"/>
                <wp:positionH relativeFrom="column">
                  <wp:posOffset>384810</wp:posOffset>
                </wp:positionH>
                <wp:positionV relativeFrom="paragraph">
                  <wp:posOffset>70485</wp:posOffset>
                </wp:positionV>
                <wp:extent cx="6618605" cy="0"/>
                <wp:effectExtent l="0" t="0" r="10795" b="19050"/>
                <wp:wrapNone/>
                <wp:docPr id="489" name="Straight Connector 489"/>
                <wp:cNvGraphicFramePr/>
                <a:graphic xmlns:a="http://schemas.openxmlformats.org/drawingml/2006/main">
                  <a:graphicData uri="http://schemas.microsoft.com/office/word/2010/wordprocessingShape">
                    <wps:wsp>
                      <wps:cNvCnPr/>
                      <wps:spPr>
                        <a:xfrm>
                          <a:off x="0" y="0"/>
                          <a:ext cx="6618605" cy="0"/>
                        </a:xfrm>
                        <a:prstGeom prst="line">
                          <a:avLst/>
                        </a:prstGeom>
                        <a:ln w="15875">
                          <a:solidFill>
                            <a:srgbClr val="33ABE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94FA1AF" id="Straight Connector 489"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pt,5.55pt" to="551.4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" strokecolor="#33abe3" strokeweight="1.25pt"/>
            </w:pict>
          </mc:Fallback>
        </mc:AlternateContent>
      </w:r>
      <w:r w:rsidR="007B78A6" w:rsidRPr="005C31AB">
        <w:rPr>
          <w:noProof/>
        </w:rPr>
        <mc:AlternateContent>
          <mc:Choice Requires="wps">
            <w:drawing>
              <wp:anchor distT="0" distB="0" distL="114300" distR="114300" simplePos="0" relativeHeight="251628544" behindDoc="0" locked="0" layoutInCell="1" allowOverlap="1" wp14:anchorId="4476AB22" wp14:editId="194F986C">
                <wp:simplePos x="0" y="0"/>
                <wp:positionH relativeFrom="column">
                  <wp:posOffset>434340</wp:posOffset>
                </wp:positionH>
                <wp:positionV relativeFrom="paragraph">
                  <wp:posOffset>169545</wp:posOffset>
                </wp:positionV>
                <wp:extent cx="2286000" cy="2948940"/>
                <wp:effectExtent l="0" t="0" r="0" b="3810"/>
                <wp:wrapNone/>
                <wp:docPr id="487" name="Text Box 487"/>
                <wp:cNvGraphicFramePr/>
                <a:graphic xmlns:a="http://schemas.openxmlformats.org/drawingml/2006/main">
                  <a:graphicData uri="http://schemas.microsoft.com/office/word/2010/wordprocessingShape">
                    <wps:wsp>
                      <wps:cNvSpPr txBox="1"/>
                      <wps:spPr>
                        <a:xfrm>
                          <a:off x="0" y="0"/>
                          <a:ext cx="2286000" cy="2948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E25BE2" w14:textId="5BDFF050" w:rsidR="001A2BD4" w:rsidRDefault="000B634A" w:rsidP="00CA5CC2">
                            <w:r w:rsidRPr="000B634A">
                              <w:drawing>
                                <wp:inline distT="0" distB="0" distL="0" distR="0" wp14:anchorId="5538CE92" wp14:editId="65FDAD9E">
                                  <wp:extent cx="2135321" cy="1005840"/>
                                  <wp:effectExtent l="0" t="0" r="0" b="3810"/>
                                  <wp:docPr id="201249732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0082" cy="1008083"/>
                                          </a:xfrm>
                                          <a:prstGeom prst="rect">
                                            <a:avLst/>
                                          </a:prstGeom>
                                          <a:noFill/>
                                          <a:ln>
                                            <a:noFill/>
                                          </a:ln>
                                        </pic:spPr>
                                      </pic:pic>
                                    </a:graphicData>
                                  </a:graphic>
                                </wp:inline>
                              </w:drawing>
                            </w:r>
                            <w:r w:rsidR="00904129" w:rsidRPr="00AB69B0">
                              <w:drawing>
                                <wp:inline distT="0" distB="0" distL="0" distR="0" wp14:anchorId="4242E974" wp14:editId="1C02CD5A">
                                  <wp:extent cx="868680" cy="1158240"/>
                                  <wp:effectExtent l="0" t="0" r="7620" b="3810"/>
                                  <wp:docPr id="173564379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8680" cy="1158240"/>
                                          </a:xfrm>
                                          <a:prstGeom prst="rect">
                                            <a:avLst/>
                                          </a:prstGeom>
                                          <a:noFill/>
                                          <a:ln>
                                            <a:noFill/>
                                          </a:ln>
                                        </pic:spPr>
                                      </pic:pic>
                                    </a:graphicData>
                                  </a:graphic>
                                </wp:inline>
                              </w:drawing>
                            </w:r>
                            <w:r w:rsidR="00904129">
                              <w:rPr>
                                <w:noProof/>
                              </w:rPr>
                              <w:drawing>
                                <wp:inline distT="0" distB="0" distL="0" distR="0" wp14:anchorId="39132672" wp14:editId="2EB6C725">
                                  <wp:extent cx="1051200" cy="781200"/>
                                  <wp:effectExtent l="0" t="0" r="0" b="0"/>
                                  <wp:docPr id="58126620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1200" cy="781200"/>
                                          </a:xfrm>
                                          <a:prstGeom prst="rect">
                                            <a:avLst/>
                                          </a:prstGeom>
                                          <a:noFill/>
                                        </pic:spPr>
                                      </pic:pic>
                                    </a:graphicData>
                                  </a:graphic>
                                </wp:inline>
                              </w:drawing>
                            </w:r>
                          </w:p>
                          <w:p w14:paraId="23ED33D2" w14:textId="415B8545" w:rsidR="00CA5CC2" w:rsidRDefault="00CA5CC2" w:rsidP="00CA5CC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6AB22" id="Text Box 487" o:spid="_x0000_s1033" type="#_x0000_t202" style="position:absolute;left:0;text-align:left;margin-left:34.2pt;margin-top:13.35pt;width:180pt;height:232.2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" filled="f" stroked="f" strokeweight=".5pt">
                <v:textbox inset="0,0,0,0">
                  <w:txbxContent>
                    <w:p w14:paraId="3BE25BE2" w14:textId="5BDFF050" w:rsidR="001A2BD4" w:rsidRDefault="000B634A" w:rsidP="00CA5CC2">
                      <w:r w:rsidRPr="000B634A">
                        <w:drawing>
                          <wp:inline distT="0" distB="0" distL="0" distR="0" wp14:anchorId="5538CE92" wp14:editId="65FDAD9E">
                            <wp:extent cx="2135321" cy="1005840"/>
                            <wp:effectExtent l="0" t="0" r="0" b="3810"/>
                            <wp:docPr id="201249732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0082" cy="1008083"/>
                                    </a:xfrm>
                                    <a:prstGeom prst="rect">
                                      <a:avLst/>
                                    </a:prstGeom>
                                    <a:noFill/>
                                    <a:ln>
                                      <a:noFill/>
                                    </a:ln>
                                  </pic:spPr>
                                </pic:pic>
                              </a:graphicData>
                            </a:graphic>
                          </wp:inline>
                        </w:drawing>
                      </w:r>
                      <w:r w:rsidR="00904129" w:rsidRPr="00AB69B0">
                        <w:drawing>
                          <wp:inline distT="0" distB="0" distL="0" distR="0" wp14:anchorId="4242E974" wp14:editId="1C02CD5A">
                            <wp:extent cx="868680" cy="1158240"/>
                            <wp:effectExtent l="0" t="0" r="7620" b="3810"/>
                            <wp:docPr id="173564379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8680" cy="1158240"/>
                                    </a:xfrm>
                                    <a:prstGeom prst="rect">
                                      <a:avLst/>
                                    </a:prstGeom>
                                    <a:noFill/>
                                    <a:ln>
                                      <a:noFill/>
                                    </a:ln>
                                  </pic:spPr>
                                </pic:pic>
                              </a:graphicData>
                            </a:graphic>
                          </wp:inline>
                        </w:drawing>
                      </w:r>
                      <w:r w:rsidR="00904129">
                        <w:rPr>
                          <w:noProof/>
                        </w:rPr>
                        <w:drawing>
                          <wp:inline distT="0" distB="0" distL="0" distR="0" wp14:anchorId="39132672" wp14:editId="2EB6C725">
                            <wp:extent cx="1051200" cy="781200"/>
                            <wp:effectExtent l="0" t="0" r="0" b="0"/>
                            <wp:docPr id="58126620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1200" cy="781200"/>
                                    </a:xfrm>
                                    <a:prstGeom prst="rect">
                                      <a:avLst/>
                                    </a:prstGeom>
                                    <a:noFill/>
                                  </pic:spPr>
                                </pic:pic>
                              </a:graphicData>
                            </a:graphic>
                          </wp:inline>
                        </w:drawing>
                      </w:r>
                    </w:p>
                    <w:p w14:paraId="23ED33D2" w14:textId="415B8545" w:rsidR="00CA5CC2" w:rsidRDefault="00CA5CC2" w:rsidP="00CA5CC2"/>
                  </w:txbxContent>
                </v:textbox>
              </v:shape>
            </w:pict>
          </mc:Fallback>
        </mc:AlternateContent>
      </w:r>
      <w:r w:rsidR="005B36B5" w:rsidRPr="005C31AB">
        <w:rPr>
          <w:noProof/>
        </w:rPr>
        <mc:AlternateContent>
          <mc:Choice Requires="wps">
            <w:drawing>
              <wp:anchor distT="0" distB="0" distL="114300" distR="114300" simplePos="0" relativeHeight="251612160" behindDoc="0" locked="0" layoutInCell="1" allowOverlap="1" wp14:anchorId="0DD08C63" wp14:editId="08E0E395">
                <wp:simplePos x="0" y="0"/>
                <wp:positionH relativeFrom="column">
                  <wp:posOffset>2784231</wp:posOffset>
                </wp:positionH>
                <wp:positionV relativeFrom="paragraph">
                  <wp:posOffset>132031</wp:posOffset>
                </wp:positionV>
                <wp:extent cx="4279314" cy="337185"/>
                <wp:effectExtent l="0" t="0" r="6985" b="5715"/>
                <wp:wrapNone/>
                <wp:docPr id="4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9314" cy="337185"/>
                        </a:xfrm>
                        <a:prstGeom prst="rect">
                          <a:avLst/>
                        </a:prstGeom>
                        <a:noFill/>
                        <a:ln w="9525">
                          <a:noFill/>
                          <a:miter lim="800000"/>
                          <a:headEnd/>
                          <a:tailEnd/>
                        </a:ln>
                      </wps:spPr>
                      <wps:txbx>
                        <w:txbxContent>
                          <w:p w14:paraId="6BBAC102" w14:textId="10D637BA" w:rsidR="00CA5CC2" w:rsidRPr="001E1C3A" w:rsidRDefault="004E32E1" w:rsidP="00CA5CC2">
                            <w:pPr>
                              <w:rPr>
                                <w:rFonts w:ascii="Gotham" w:hAnsi="Gotham"/>
                                <w:b/>
                                <w:sz w:val="40"/>
                                <w:szCs w:val="40"/>
                              </w:rPr>
                            </w:pPr>
                            <w:r>
                              <w:rPr>
                                <w:rFonts w:ascii="Gotham" w:hAnsi="Gotham"/>
                                <w:b/>
                                <w:sz w:val="40"/>
                                <w:szCs w:val="40"/>
                              </w:rPr>
                              <w:t xml:space="preserve">Buildings and renovations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08C63" id="Text Box 2" o:spid="_x0000_s1034" type="#_x0000_t202" style="position:absolute;left:0;text-align:left;margin-left:219.25pt;margin-top:10.4pt;width:336.95pt;height:26.5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" filled="f" stroked="f">
                <v:textbox inset="0,0,0,0">
                  <w:txbxContent>
                    <w:p w14:paraId="6BBAC102" w14:textId="10D637BA" w:rsidR="00CA5CC2" w:rsidRPr="001E1C3A" w:rsidRDefault="004E32E1" w:rsidP="00CA5CC2">
                      <w:pPr>
                        <w:rPr>
                          <w:rFonts w:ascii="Gotham" w:hAnsi="Gotham"/>
                          <w:b/>
                          <w:sz w:val="40"/>
                          <w:szCs w:val="40"/>
                        </w:rPr>
                      </w:pPr>
                      <w:r>
                        <w:rPr>
                          <w:rFonts w:ascii="Gotham" w:hAnsi="Gotham"/>
                          <w:b/>
                          <w:sz w:val="40"/>
                          <w:szCs w:val="40"/>
                        </w:rPr>
                        <w:t xml:space="preserve">Buildings and renovations </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7A2A754E" wp14:editId="49E325C6">
                <wp:simplePos x="0" y="0"/>
                <wp:positionH relativeFrom="column">
                  <wp:posOffset>438150</wp:posOffset>
                </wp:positionH>
                <wp:positionV relativeFrom="paragraph">
                  <wp:posOffset>6763385</wp:posOffset>
                </wp:positionV>
                <wp:extent cx="6626860" cy="0"/>
                <wp:effectExtent l="0" t="0" r="21590" b="19050"/>
                <wp:wrapNone/>
                <wp:docPr id="495" name="Straight Connector 495"/>
                <wp:cNvGraphicFramePr/>
                <a:graphic xmlns:a="http://schemas.openxmlformats.org/drawingml/2006/main">
                  <a:graphicData uri="http://schemas.microsoft.com/office/word/2010/wordprocessingShape">
                    <wps:wsp>
                      <wps:cNvCnPr/>
                      <wps:spPr>
                        <a:xfrm>
                          <a:off x="0" y="0"/>
                          <a:ext cx="6626860" cy="0"/>
                        </a:xfrm>
                        <a:prstGeom prst="line">
                          <a:avLst/>
                        </a:prstGeom>
                        <a:ln w="15875">
                          <a:solidFill>
                            <a:srgbClr val="33ABE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CA75D5" id="Straight Connector 49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532.55pt" to="556.3pt,5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" strokecolor="#33abe3" strokeweight="1.25pt"/>
            </w:pict>
          </mc:Fallback>
        </mc:AlternateContent>
      </w:r>
    </w:p>
    <w:p w14:paraId="7BD02DC8" w14:textId="611525EF" w:rsidR="00CA5CC2" w:rsidRPr="00CA5CC2" w:rsidRDefault="00BD5279" w:rsidP="00CA5CC2">
      <w:r w:rsidRPr="005C31AB">
        <w:rPr>
          <w:noProof/>
        </w:rPr>
        <mc:AlternateContent>
          <mc:Choice Requires="wps">
            <w:drawing>
              <wp:anchor distT="0" distB="0" distL="114300" distR="114300" simplePos="0" relativeHeight="251620352" behindDoc="0" locked="0" layoutInCell="1" allowOverlap="1" wp14:anchorId="520F495F" wp14:editId="4E7F1642">
                <wp:simplePos x="0" y="0"/>
                <wp:positionH relativeFrom="column">
                  <wp:posOffset>2795955</wp:posOffset>
                </wp:positionH>
                <wp:positionV relativeFrom="paragraph">
                  <wp:posOffset>119478</wp:posOffset>
                </wp:positionV>
                <wp:extent cx="4267346" cy="2825066"/>
                <wp:effectExtent l="0" t="0" r="0" b="13970"/>
                <wp:wrapNone/>
                <wp:docPr id="4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346" cy="2825066"/>
                        </a:xfrm>
                        <a:prstGeom prst="rect">
                          <a:avLst/>
                        </a:prstGeom>
                        <a:noFill/>
                        <a:ln w="9525">
                          <a:noFill/>
                          <a:miter lim="800000"/>
                          <a:headEnd/>
                          <a:tailEnd/>
                        </a:ln>
                      </wps:spPr>
                      <wps:txbx>
                        <w:txbxContent>
                          <w:p w14:paraId="25F9C5C3" w14:textId="4D423A78" w:rsidR="00862B97" w:rsidRDefault="004E32E1" w:rsidP="00CA5CC2">
                            <w:pPr>
                              <w:rPr>
                                <w:rFonts w:ascii="Gotham Book" w:hAnsi="Gotham Book"/>
                                <w:sz w:val="20"/>
                                <w:szCs w:val="20"/>
                              </w:rPr>
                            </w:pPr>
                            <w:r>
                              <w:rPr>
                                <w:rFonts w:ascii="Gotham Book" w:hAnsi="Gotham Book"/>
                                <w:sz w:val="20"/>
                                <w:szCs w:val="20"/>
                              </w:rPr>
                              <w:t xml:space="preserve">During the summer holidays we have had some extensive roof repairs, </w:t>
                            </w:r>
                            <w:r w:rsidR="00862B97">
                              <w:rPr>
                                <w:rFonts w:ascii="Gotham Book" w:hAnsi="Gotham Book"/>
                                <w:sz w:val="20"/>
                                <w:szCs w:val="20"/>
                              </w:rPr>
                              <w:t xml:space="preserve">changes to our drains and associated internal renovations.  This has included a completely refurbished staff room which was very long </w:t>
                            </w:r>
                            <w:proofErr w:type="spellStart"/>
                            <w:r w:rsidR="00862B97">
                              <w:rPr>
                                <w:rFonts w:ascii="Gotham Book" w:hAnsi="Gotham Book"/>
                                <w:sz w:val="20"/>
                                <w:szCs w:val="20"/>
                              </w:rPr>
                              <w:t>over due</w:t>
                            </w:r>
                            <w:proofErr w:type="spellEnd"/>
                            <w:r w:rsidR="00862B97">
                              <w:rPr>
                                <w:rFonts w:ascii="Gotham Book" w:hAnsi="Gotham Book"/>
                                <w:sz w:val="20"/>
                                <w:szCs w:val="20"/>
                              </w:rPr>
                              <w:t>!  Swans have also got a new kitchen area with a new floor and our water damaged ceiling tiles are now replaced.</w:t>
                            </w:r>
                            <w:r w:rsidR="005B36B5">
                              <w:rPr>
                                <w:rFonts w:ascii="Gotham Book" w:hAnsi="Gotham Book"/>
                                <w:sz w:val="20"/>
                                <w:szCs w:val="20"/>
                              </w:rPr>
                              <w:t xml:space="preserve">  In the hall we also now have a dedicated breakfast storage and serving area. </w:t>
                            </w:r>
                          </w:p>
                          <w:p w14:paraId="5A91820E" w14:textId="0E8054D0" w:rsidR="00CA5CC2" w:rsidRDefault="00862B97" w:rsidP="00CA5CC2">
                            <w:pPr>
                              <w:rPr>
                                <w:rFonts w:ascii="Gotham Book" w:hAnsi="Gotham Book"/>
                                <w:sz w:val="20"/>
                                <w:szCs w:val="20"/>
                              </w:rPr>
                            </w:pPr>
                            <w:r>
                              <w:rPr>
                                <w:rFonts w:ascii="Gotham Book" w:hAnsi="Gotham Book"/>
                                <w:sz w:val="20"/>
                                <w:szCs w:val="20"/>
                              </w:rPr>
                              <w:t xml:space="preserve">Outside you will see we have had a lot of new playground markings </w:t>
                            </w:r>
                            <w:r w:rsidR="00BD5279">
                              <w:rPr>
                                <w:rFonts w:ascii="Gotham Book" w:hAnsi="Gotham Book"/>
                                <w:sz w:val="20"/>
                                <w:szCs w:val="20"/>
                              </w:rPr>
                              <w:t xml:space="preserve">which will help with playtimes and lunchtimes, plus the very end part of our field has been completely re-turfed.  This has given us an area we are developing as a sensory garden, </w:t>
                            </w:r>
                            <w:r w:rsidR="00CA5CC2">
                              <w:rPr>
                                <w:rFonts w:ascii="Gotham Book" w:hAnsi="Gotham Book"/>
                                <w:sz w:val="20"/>
                                <w:szCs w:val="20"/>
                              </w:rPr>
                              <w:t xml:space="preserve"> </w:t>
                            </w:r>
                            <w:r w:rsidR="00BD5279">
                              <w:rPr>
                                <w:rFonts w:ascii="Gotham Book" w:hAnsi="Gotham Book"/>
                                <w:sz w:val="20"/>
                                <w:szCs w:val="20"/>
                              </w:rPr>
                              <w:t xml:space="preserve">more space for our forest school, an area to compost and access more easily, and a squarer, larger area for sports. </w:t>
                            </w:r>
                          </w:p>
                          <w:p w14:paraId="17D225F5" w14:textId="60784B2A" w:rsidR="00BF3DBB" w:rsidRPr="001E1C3A" w:rsidRDefault="00BF3DBB" w:rsidP="00CA5CC2">
                            <w:pPr>
                              <w:rPr>
                                <w:rFonts w:ascii="Gotham Book" w:hAnsi="Gotham Book"/>
                                <w:sz w:val="20"/>
                                <w:szCs w:val="20"/>
                              </w:rPr>
                            </w:pPr>
                            <w:r>
                              <w:rPr>
                                <w:rFonts w:ascii="Gotham Book" w:hAnsi="Gotham Book"/>
                                <w:sz w:val="20"/>
                                <w:szCs w:val="20"/>
                              </w:rPr>
                              <w:t xml:space="preserve">We would like to thank Smiths Builders </w:t>
                            </w:r>
                            <w:r w:rsidR="00CE530B">
                              <w:rPr>
                                <w:rFonts w:ascii="Gotham Book" w:hAnsi="Gotham Book"/>
                                <w:sz w:val="20"/>
                                <w:szCs w:val="20"/>
                              </w:rPr>
                              <w:t>and Steven Flemming for the work they have done. We hope you will agree, these developments are such a positive changes to our school environment.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F495F" id="_x0000_s1035" type="#_x0000_t202" style="position:absolute;margin-left:220.15pt;margin-top:9.4pt;width:336pt;height:222.4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" filled="f" stroked="f">
                <v:textbox inset="0,0,0,0">
                  <w:txbxContent>
                    <w:p w14:paraId="25F9C5C3" w14:textId="4D423A78" w:rsidR="00862B97" w:rsidRDefault="004E32E1" w:rsidP="00CA5CC2">
                      <w:pPr>
                        <w:rPr>
                          <w:rFonts w:ascii="Gotham Book" w:hAnsi="Gotham Book"/>
                          <w:sz w:val="20"/>
                          <w:szCs w:val="20"/>
                        </w:rPr>
                      </w:pPr>
                      <w:r>
                        <w:rPr>
                          <w:rFonts w:ascii="Gotham Book" w:hAnsi="Gotham Book"/>
                          <w:sz w:val="20"/>
                          <w:szCs w:val="20"/>
                        </w:rPr>
                        <w:t xml:space="preserve">During the summer holidays we have had some extensive roof repairs, </w:t>
                      </w:r>
                      <w:r w:rsidR="00862B97">
                        <w:rPr>
                          <w:rFonts w:ascii="Gotham Book" w:hAnsi="Gotham Book"/>
                          <w:sz w:val="20"/>
                          <w:szCs w:val="20"/>
                        </w:rPr>
                        <w:t xml:space="preserve">changes to our drains and associated internal renovations.  This has included a completely refurbished staff room which was very long </w:t>
                      </w:r>
                      <w:proofErr w:type="spellStart"/>
                      <w:r w:rsidR="00862B97">
                        <w:rPr>
                          <w:rFonts w:ascii="Gotham Book" w:hAnsi="Gotham Book"/>
                          <w:sz w:val="20"/>
                          <w:szCs w:val="20"/>
                        </w:rPr>
                        <w:t>over due</w:t>
                      </w:r>
                      <w:proofErr w:type="spellEnd"/>
                      <w:r w:rsidR="00862B97">
                        <w:rPr>
                          <w:rFonts w:ascii="Gotham Book" w:hAnsi="Gotham Book"/>
                          <w:sz w:val="20"/>
                          <w:szCs w:val="20"/>
                        </w:rPr>
                        <w:t>!  Swans have also got a new kitchen area with a new floor and our water damaged ceiling tiles are now replaced.</w:t>
                      </w:r>
                      <w:r w:rsidR="005B36B5">
                        <w:rPr>
                          <w:rFonts w:ascii="Gotham Book" w:hAnsi="Gotham Book"/>
                          <w:sz w:val="20"/>
                          <w:szCs w:val="20"/>
                        </w:rPr>
                        <w:t xml:space="preserve">  In the hall we also now have a dedicated breakfast storage and serving area. </w:t>
                      </w:r>
                    </w:p>
                    <w:p w14:paraId="5A91820E" w14:textId="0E8054D0" w:rsidR="00CA5CC2" w:rsidRDefault="00862B97" w:rsidP="00CA5CC2">
                      <w:pPr>
                        <w:rPr>
                          <w:rFonts w:ascii="Gotham Book" w:hAnsi="Gotham Book"/>
                          <w:sz w:val="20"/>
                          <w:szCs w:val="20"/>
                        </w:rPr>
                      </w:pPr>
                      <w:r>
                        <w:rPr>
                          <w:rFonts w:ascii="Gotham Book" w:hAnsi="Gotham Book"/>
                          <w:sz w:val="20"/>
                          <w:szCs w:val="20"/>
                        </w:rPr>
                        <w:t xml:space="preserve">Outside you will see we have had a lot of new playground markings </w:t>
                      </w:r>
                      <w:r w:rsidR="00BD5279">
                        <w:rPr>
                          <w:rFonts w:ascii="Gotham Book" w:hAnsi="Gotham Book"/>
                          <w:sz w:val="20"/>
                          <w:szCs w:val="20"/>
                        </w:rPr>
                        <w:t xml:space="preserve">which will help with playtimes and lunchtimes, plus the very end part of our field has been completely re-turfed.  This has given us an area we are developing as a sensory garden, </w:t>
                      </w:r>
                      <w:r w:rsidR="00CA5CC2">
                        <w:rPr>
                          <w:rFonts w:ascii="Gotham Book" w:hAnsi="Gotham Book"/>
                          <w:sz w:val="20"/>
                          <w:szCs w:val="20"/>
                        </w:rPr>
                        <w:t xml:space="preserve"> </w:t>
                      </w:r>
                      <w:r w:rsidR="00BD5279">
                        <w:rPr>
                          <w:rFonts w:ascii="Gotham Book" w:hAnsi="Gotham Book"/>
                          <w:sz w:val="20"/>
                          <w:szCs w:val="20"/>
                        </w:rPr>
                        <w:t xml:space="preserve">more space for our forest school, an area to compost and access more easily, and a squarer, larger area for sports. </w:t>
                      </w:r>
                    </w:p>
                    <w:p w14:paraId="17D225F5" w14:textId="60784B2A" w:rsidR="00BF3DBB" w:rsidRPr="001E1C3A" w:rsidRDefault="00BF3DBB" w:rsidP="00CA5CC2">
                      <w:pPr>
                        <w:rPr>
                          <w:rFonts w:ascii="Gotham Book" w:hAnsi="Gotham Book"/>
                          <w:sz w:val="20"/>
                          <w:szCs w:val="20"/>
                        </w:rPr>
                      </w:pPr>
                      <w:r>
                        <w:rPr>
                          <w:rFonts w:ascii="Gotham Book" w:hAnsi="Gotham Book"/>
                          <w:sz w:val="20"/>
                          <w:szCs w:val="20"/>
                        </w:rPr>
                        <w:t xml:space="preserve">We would like to thank Smiths Builders </w:t>
                      </w:r>
                      <w:r w:rsidR="00CE530B">
                        <w:rPr>
                          <w:rFonts w:ascii="Gotham Book" w:hAnsi="Gotham Book"/>
                          <w:sz w:val="20"/>
                          <w:szCs w:val="20"/>
                        </w:rPr>
                        <w:t>and Steven Flemming for the work they have done. We hope you will agree, these developments are such a positive changes to our school environment.</w:t>
                      </w:r>
                    </w:p>
                  </w:txbxContent>
                </v:textbox>
              </v:shape>
            </w:pict>
          </mc:Fallback>
        </mc:AlternateContent>
      </w:r>
    </w:p>
    <w:p w14:paraId="7C793FCC" w14:textId="77777777" w:rsidR="00CA5CC2" w:rsidRPr="00CA5CC2" w:rsidRDefault="00CA5CC2" w:rsidP="00CA5CC2"/>
    <w:p w14:paraId="529175E9" w14:textId="055CF9D4" w:rsidR="00CA5CC2" w:rsidRPr="00CA5CC2" w:rsidRDefault="00CA5CC2" w:rsidP="00CA5CC2"/>
    <w:p w14:paraId="31654EC7" w14:textId="631C3389" w:rsidR="00CA5CC2" w:rsidRPr="00CA5CC2" w:rsidRDefault="00CA5CC2" w:rsidP="00CA5CC2"/>
    <w:p w14:paraId="168BE7AF" w14:textId="11250416" w:rsidR="00CA5CC2" w:rsidRPr="00CA5CC2" w:rsidRDefault="00CA5CC2" w:rsidP="00CA5CC2"/>
    <w:p w14:paraId="1043F1AE" w14:textId="4FEC33DD" w:rsidR="00CA5CC2" w:rsidRPr="00CA5CC2" w:rsidRDefault="00CA5CC2" w:rsidP="00CA5CC2"/>
    <w:p w14:paraId="199B502B" w14:textId="5AE8DD15" w:rsidR="00CA5CC2" w:rsidRPr="00CA5CC2" w:rsidRDefault="00904129" w:rsidP="00CA5CC2">
      <w:r>
        <w:rPr>
          <w:noProof/>
        </w:rPr>
        <w:drawing>
          <wp:anchor distT="0" distB="0" distL="114300" distR="114300" simplePos="0" relativeHeight="251705344" behindDoc="0" locked="0" layoutInCell="1" allowOverlap="1" wp14:anchorId="19748C3D" wp14:editId="0983F14B">
            <wp:simplePos x="0" y="0"/>
            <wp:positionH relativeFrom="column">
              <wp:posOffset>630555</wp:posOffset>
            </wp:positionH>
            <wp:positionV relativeFrom="paragraph">
              <wp:posOffset>10795</wp:posOffset>
            </wp:positionV>
            <wp:extent cx="1183005" cy="890270"/>
            <wp:effectExtent l="0" t="0" r="0" b="5080"/>
            <wp:wrapThrough wrapText="bothSides">
              <wp:wrapPolygon edited="0">
                <wp:start x="0" y="0"/>
                <wp:lineTo x="0" y="21261"/>
                <wp:lineTo x="21217" y="21261"/>
                <wp:lineTo x="21217" y="0"/>
                <wp:lineTo x="0" y="0"/>
              </wp:wrapPolygon>
            </wp:wrapThrough>
            <wp:docPr id="197945979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3005" cy="890270"/>
                    </a:xfrm>
                    <a:prstGeom prst="rect">
                      <a:avLst/>
                    </a:prstGeom>
                    <a:noFill/>
                  </pic:spPr>
                </pic:pic>
              </a:graphicData>
            </a:graphic>
          </wp:anchor>
        </w:drawing>
      </w:r>
    </w:p>
    <w:p w14:paraId="765F3EAF" w14:textId="52270EA6" w:rsidR="00CA5CC2" w:rsidRPr="00CA5CC2" w:rsidRDefault="00CA5CC2" w:rsidP="00CA5CC2"/>
    <w:p w14:paraId="3EF4C133" w14:textId="33313F92" w:rsidR="00CA5CC2" w:rsidRPr="00CA5CC2" w:rsidRDefault="00CA5CC2" w:rsidP="00CA5CC2"/>
    <w:p w14:paraId="4EA4A4A8" w14:textId="67B4E9B4" w:rsidR="00CA5CC2" w:rsidRPr="00CA5CC2" w:rsidRDefault="003E5449" w:rsidP="00CA5CC2">
      <w:r>
        <w:rPr>
          <w:noProof/>
        </w:rPr>
        <w:drawing>
          <wp:anchor distT="0" distB="0" distL="114300" distR="114300" simplePos="0" relativeHeight="251704320" behindDoc="1" locked="0" layoutInCell="1" allowOverlap="1" wp14:anchorId="41C0E521" wp14:editId="26931352">
            <wp:simplePos x="0" y="0"/>
            <wp:positionH relativeFrom="margin">
              <wp:posOffset>1676400</wp:posOffset>
            </wp:positionH>
            <wp:positionV relativeFrom="paragraph">
              <wp:posOffset>107315</wp:posOffset>
            </wp:positionV>
            <wp:extent cx="5440045" cy="3235325"/>
            <wp:effectExtent l="0" t="0" r="8255" b="3175"/>
            <wp:wrapTight wrapText="bothSides">
              <wp:wrapPolygon edited="0">
                <wp:start x="0" y="0"/>
                <wp:lineTo x="0" y="21494"/>
                <wp:lineTo x="21557" y="21494"/>
                <wp:lineTo x="2155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rotWithShape="1">
                    <a:blip r:embed="rId13">
                      <a:extLst>
                        <a:ext uri="{28A0092B-C50C-407E-A947-70E740481C1C}">
                          <a14:useLocalDpi xmlns:a14="http://schemas.microsoft.com/office/drawing/2010/main" val="0"/>
                        </a:ext>
                      </a:extLst>
                    </a:blip>
                    <a:srcRect t="1404" b="10069"/>
                    <a:stretch>
                      <a:fillRect/>
                    </a:stretch>
                  </pic:blipFill>
                  <pic:spPr bwMode="auto">
                    <a:xfrm>
                      <a:off x="0" y="0"/>
                      <a:ext cx="5440045" cy="3235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36736" behindDoc="0" locked="0" layoutInCell="1" allowOverlap="1" wp14:anchorId="51D4E5CF" wp14:editId="2D5896ED">
                <wp:simplePos x="0" y="0"/>
                <wp:positionH relativeFrom="margin">
                  <wp:align>right</wp:align>
                </wp:positionH>
                <wp:positionV relativeFrom="paragraph">
                  <wp:posOffset>62719</wp:posOffset>
                </wp:positionV>
                <wp:extent cx="6618605" cy="0"/>
                <wp:effectExtent l="0" t="0" r="0" b="0"/>
                <wp:wrapNone/>
                <wp:docPr id="490" name="Straight Connector 490"/>
                <wp:cNvGraphicFramePr/>
                <a:graphic xmlns:a="http://schemas.openxmlformats.org/drawingml/2006/main">
                  <a:graphicData uri="http://schemas.microsoft.com/office/word/2010/wordprocessingShape">
                    <wps:wsp>
                      <wps:cNvCnPr/>
                      <wps:spPr>
                        <a:xfrm>
                          <a:off x="0" y="0"/>
                          <a:ext cx="6618605" cy="0"/>
                        </a:xfrm>
                        <a:prstGeom prst="line">
                          <a:avLst/>
                        </a:prstGeom>
                        <a:ln w="15875">
                          <a:solidFill>
                            <a:srgbClr val="33ABE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190A7AB" id="Straight Connector 490" o:spid="_x0000_s1026" style="position:absolute;z-index:25163673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469.95pt,4.95pt" to="991.1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" strokecolor="#33abe3" strokeweight="1.25pt">
                <w10:wrap anchorx="margin"/>
              </v:line>
            </w:pict>
          </mc:Fallback>
        </mc:AlternateContent>
      </w:r>
    </w:p>
    <w:p w14:paraId="1D4DA6C9" w14:textId="0DDFC9F6" w:rsidR="00CA5CC2" w:rsidRPr="00CA5CC2" w:rsidRDefault="003E5449" w:rsidP="00CA5CC2">
      <w:r w:rsidRPr="005C31AB">
        <w:rPr>
          <w:noProof/>
        </w:rPr>
        <mc:AlternateContent>
          <mc:Choice Requires="wps">
            <w:drawing>
              <wp:anchor distT="0" distB="0" distL="114300" distR="114300" simplePos="0" relativeHeight="251656192" behindDoc="0" locked="0" layoutInCell="1" allowOverlap="1" wp14:anchorId="50F77B7C" wp14:editId="3C8A7F0A">
                <wp:simplePos x="0" y="0"/>
                <wp:positionH relativeFrom="column">
                  <wp:posOffset>439616</wp:posOffset>
                </wp:positionH>
                <wp:positionV relativeFrom="paragraph">
                  <wp:posOffset>153475</wp:posOffset>
                </wp:positionV>
                <wp:extent cx="1125416" cy="2983230"/>
                <wp:effectExtent l="0" t="0" r="0" b="7620"/>
                <wp:wrapNone/>
                <wp:docPr id="4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416" cy="2983230"/>
                        </a:xfrm>
                        <a:prstGeom prst="rect">
                          <a:avLst/>
                        </a:prstGeom>
                        <a:noFill/>
                        <a:ln w="9525">
                          <a:noFill/>
                          <a:miter lim="800000"/>
                          <a:headEnd/>
                          <a:tailEnd/>
                        </a:ln>
                      </wps:spPr>
                      <wps:txbx>
                        <w:txbxContent>
                          <w:p w14:paraId="325E53FA" w14:textId="07970722" w:rsidR="00CA5CC2" w:rsidRPr="00C54567" w:rsidRDefault="00806EF6" w:rsidP="00CA5CC2">
                            <w:pPr>
                              <w:rPr>
                                <w:rFonts w:ascii="Gotham Book" w:hAnsi="Gotham Book"/>
                                <w:b/>
                                <w:bCs/>
                                <w:sz w:val="20"/>
                                <w:szCs w:val="20"/>
                              </w:rPr>
                            </w:pPr>
                            <w:r w:rsidRPr="00C54567">
                              <w:rPr>
                                <w:rFonts w:ascii="Gotham Book" w:hAnsi="Gotham Book"/>
                                <w:b/>
                                <w:bCs/>
                                <w:sz w:val="20"/>
                                <w:szCs w:val="20"/>
                              </w:rPr>
                              <w:t xml:space="preserve">TERM DATES </w:t>
                            </w:r>
                          </w:p>
                          <w:p w14:paraId="59C5129B" w14:textId="44338B38" w:rsidR="00806EF6" w:rsidRDefault="00806EF6" w:rsidP="00CA5CC2">
                            <w:pPr>
                              <w:rPr>
                                <w:rFonts w:ascii="Gotham Book" w:hAnsi="Gotham Book"/>
                                <w:sz w:val="20"/>
                                <w:szCs w:val="20"/>
                              </w:rPr>
                            </w:pPr>
                            <w:r>
                              <w:rPr>
                                <w:rFonts w:ascii="Gotham Book" w:hAnsi="Gotham Book"/>
                                <w:sz w:val="20"/>
                                <w:szCs w:val="20"/>
                              </w:rPr>
                              <w:t xml:space="preserve">Dates for events and school activities will follow very soon.  We are finalizing many of these at our staff meeting on Monday. </w:t>
                            </w:r>
                          </w:p>
                          <w:p w14:paraId="48595E64" w14:textId="2BD71FCA" w:rsidR="001A2BD4" w:rsidRDefault="001A2BD4" w:rsidP="00CA5CC2">
                            <w:pPr>
                              <w:rPr>
                                <w:rFonts w:ascii="Gotham Book" w:hAnsi="Gotham Book"/>
                                <w:sz w:val="20"/>
                                <w:szCs w:val="20"/>
                              </w:rPr>
                            </w:pPr>
                            <w:r>
                              <w:rPr>
                                <w:rFonts w:ascii="Gotham Book" w:hAnsi="Gotham Book"/>
                                <w:sz w:val="20"/>
                                <w:szCs w:val="20"/>
                              </w:rPr>
                              <w:t xml:space="preserve">BLUE – INSET days/closed to children </w:t>
                            </w:r>
                          </w:p>
                          <w:p w14:paraId="720AD3E9" w14:textId="3DEE0110" w:rsidR="001A2BD4" w:rsidRDefault="00A967A2" w:rsidP="00CA5CC2">
                            <w:pPr>
                              <w:rPr>
                                <w:rFonts w:ascii="Gotham Book" w:hAnsi="Gotham Book"/>
                                <w:sz w:val="20"/>
                                <w:szCs w:val="20"/>
                              </w:rPr>
                            </w:pPr>
                            <w:r>
                              <w:rPr>
                                <w:rFonts w:ascii="Gotham Book" w:hAnsi="Gotham Book"/>
                                <w:sz w:val="20"/>
                                <w:szCs w:val="20"/>
                              </w:rPr>
                              <w:t>RED – Bank holidays</w:t>
                            </w:r>
                          </w:p>
                          <w:p w14:paraId="4627610D" w14:textId="50DC9E53" w:rsidR="00A967A2" w:rsidRPr="001E1C3A" w:rsidRDefault="00A967A2" w:rsidP="00CA5CC2">
                            <w:pPr>
                              <w:rPr>
                                <w:rFonts w:ascii="Gotham Book" w:hAnsi="Gotham Book"/>
                                <w:sz w:val="20"/>
                                <w:szCs w:val="20"/>
                              </w:rPr>
                            </w:pPr>
                            <w:r>
                              <w:rPr>
                                <w:rFonts w:ascii="Gotham Book" w:hAnsi="Gotham Book"/>
                                <w:sz w:val="20"/>
                                <w:szCs w:val="20"/>
                              </w:rPr>
                              <w:t>YELLOW – school holidays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0F77B7C" id="_x0000_s1037" type="#_x0000_t202" style="position:absolute;margin-left:34.6pt;margin-top:12.1pt;width:88.6pt;height:234.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" filled="f" stroked="f">
                <v:textbox inset="0,0,0,0">
                  <w:txbxContent>
                    <w:p w14:paraId="325E53FA" w14:textId="07970722" w:rsidR="00CA5CC2" w:rsidRPr="00C54567" w:rsidRDefault="00806EF6" w:rsidP="00CA5CC2">
                      <w:pPr>
                        <w:rPr>
                          <w:rFonts w:ascii="Gotham Book" w:hAnsi="Gotham Book"/>
                          <w:b/>
                          <w:bCs/>
                          <w:sz w:val="20"/>
                          <w:szCs w:val="20"/>
                        </w:rPr>
                      </w:pPr>
                      <w:r w:rsidRPr="00C54567">
                        <w:rPr>
                          <w:rFonts w:ascii="Gotham Book" w:hAnsi="Gotham Book"/>
                          <w:b/>
                          <w:bCs/>
                          <w:sz w:val="20"/>
                          <w:szCs w:val="20"/>
                        </w:rPr>
                        <w:t xml:space="preserve">TERM DATES </w:t>
                      </w:r>
                    </w:p>
                    <w:p w14:paraId="59C5129B" w14:textId="44338B38" w:rsidR="00806EF6" w:rsidRDefault="00806EF6" w:rsidP="00CA5CC2">
                      <w:pPr>
                        <w:rPr>
                          <w:rFonts w:ascii="Gotham Book" w:hAnsi="Gotham Book"/>
                          <w:sz w:val="20"/>
                          <w:szCs w:val="20"/>
                        </w:rPr>
                      </w:pPr>
                      <w:r>
                        <w:rPr>
                          <w:rFonts w:ascii="Gotham Book" w:hAnsi="Gotham Book"/>
                          <w:sz w:val="20"/>
                          <w:szCs w:val="20"/>
                        </w:rPr>
                        <w:t xml:space="preserve">Dates for events and school activities will follow very soon.  We are finalizing many of these at our staff meeting on Monday. </w:t>
                      </w:r>
                    </w:p>
                    <w:p w14:paraId="48595E64" w14:textId="2BD71FCA" w:rsidR="001A2BD4" w:rsidRDefault="001A2BD4" w:rsidP="00CA5CC2">
                      <w:pPr>
                        <w:rPr>
                          <w:rFonts w:ascii="Gotham Book" w:hAnsi="Gotham Book"/>
                          <w:sz w:val="20"/>
                          <w:szCs w:val="20"/>
                        </w:rPr>
                      </w:pPr>
                      <w:r>
                        <w:rPr>
                          <w:rFonts w:ascii="Gotham Book" w:hAnsi="Gotham Book"/>
                          <w:sz w:val="20"/>
                          <w:szCs w:val="20"/>
                        </w:rPr>
                        <w:t xml:space="preserve">BLUE – INSET days/closed to children </w:t>
                      </w:r>
                    </w:p>
                    <w:p w14:paraId="720AD3E9" w14:textId="3DEE0110" w:rsidR="001A2BD4" w:rsidRDefault="00A967A2" w:rsidP="00CA5CC2">
                      <w:pPr>
                        <w:rPr>
                          <w:rFonts w:ascii="Gotham Book" w:hAnsi="Gotham Book"/>
                          <w:sz w:val="20"/>
                          <w:szCs w:val="20"/>
                        </w:rPr>
                      </w:pPr>
                      <w:r>
                        <w:rPr>
                          <w:rFonts w:ascii="Gotham Book" w:hAnsi="Gotham Book"/>
                          <w:sz w:val="20"/>
                          <w:szCs w:val="20"/>
                        </w:rPr>
                        <w:t>RED – Bank holidays</w:t>
                      </w:r>
                    </w:p>
                    <w:p w14:paraId="4627610D" w14:textId="50DC9E53" w:rsidR="00A967A2" w:rsidRPr="001E1C3A" w:rsidRDefault="00A967A2" w:rsidP="00CA5CC2">
                      <w:pPr>
                        <w:rPr>
                          <w:rFonts w:ascii="Gotham Book" w:hAnsi="Gotham Book"/>
                          <w:sz w:val="20"/>
                          <w:szCs w:val="20"/>
                        </w:rPr>
                      </w:pPr>
                      <w:r>
                        <w:rPr>
                          <w:rFonts w:ascii="Gotham Book" w:hAnsi="Gotham Book"/>
                          <w:sz w:val="20"/>
                          <w:szCs w:val="20"/>
                        </w:rPr>
                        <w:t>YELLOW – school holidays</w:t>
                      </w:r>
                    </w:p>
                  </w:txbxContent>
                </v:textbox>
              </v:shape>
            </w:pict>
          </mc:Fallback>
        </mc:AlternateContent>
      </w:r>
    </w:p>
    <w:p w14:paraId="47043A1F" w14:textId="767EC373" w:rsidR="00CA5CC2" w:rsidRPr="00CA5CC2" w:rsidRDefault="00CA5CC2" w:rsidP="00CA5CC2"/>
    <w:p w14:paraId="08368D95" w14:textId="2C5EE727" w:rsidR="00CA5CC2" w:rsidRPr="00CA5CC2" w:rsidRDefault="00CA5CC2" w:rsidP="00CA5CC2"/>
    <w:p w14:paraId="2FE24A32" w14:textId="77777777" w:rsidR="00CA5CC2" w:rsidRPr="00CA5CC2" w:rsidRDefault="00CA5CC2" w:rsidP="00CA5CC2"/>
    <w:p w14:paraId="17453B6E" w14:textId="77777777" w:rsidR="00CA5CC2" w:rsidRPr="00CA5CC2" w:rsidRDefault="00CA5CC2" w:rsidP="00CA5CC2"/>
    <w:p w14:paraId="5605A794" w14:textId="77777777" w:rsidR="00CA5CC2" w:rsidRPr="00CA5CC2" w:rsidRDefault="00CA5CC2" w:rsidP="00CA5CC2"/>
    <w:p w14:paraId="31FAB095" w14:textId="77777777" w:rsidR="00CA5CC2" w:rsidRPr="00CA5CC2" w:rsidRDefault="00CA5CC2" w:rsidP="00CA5CC2"/>
    <w:p w14:paraId="79551978" w14:textId="77777777" w:rsidR="00CA5CC2" w:rsidRPr="00CA5CC2" w:rsidRDefault="00CA5CC2" w:rsidP="00CA5CC2"/>
    <w:p w14:paraId="50BF0C86" w14:textId="77777777" w:rsidR="00CA5CC2" w:rsidRPr="00CA5CC2" w:rsidRDefault="00CA5CC2" w:rsidP="00CA5CC2"/>
    <w:p w14:paraId="4C505B4D" w14:textId="77777777" w:rsidR="00CA5CC2" w:rsidRPr="00CA5CC2" w:rsidRDefault="00CA5CC2" w:rsidP="00CA5CC2"/>
    <w:p w14:paraId="37BAE7CF" w14:textId="0EEFD628" w:rsidR="00CA5CC2" w:rsidRDefault="00E81071" w:rsidP="00CA5CC2">
      <w:r w:rsidRPr="005C31AB">
        <w:rPr>
          <w:noProof/>
        </w:rPr>
        <mc:AlternateContent>
          <mc:Choice Requires="wps">
            <w:drawing>
              <wp:anchor distT="0" distB="0" distL="114300" distR="114300" simplePos="0" relativeHeight="251672576" behindDoc="0" locked="0" layoutInCell="1" allowOverlap="1" wp14:anchorId="2A2D011C" wp14:editId="13B6A7D9">
                <wp:simplePos x="0" y="0"/>
                <wp:positionH relativeFrom="column">
                  <wp:posOffset>2051197</wp:posOffset>
                </wp:positionH>
                <wp:positionV relativeFrom="paragraph">
                  <wp:posOffset>75711</wp:posOffset>
                </wp:positionV>
                <wp:extent cx="4941668" cy="337185"/>
                <wp:effectExtent l="0" t="0" r="11430" b="5715"/>
                <wp:wrapNone/>
                <wp:docPr id="4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1668" cy="337185"/>
                        </a:xfrm>
                        <a:prstGeom prst="rect">
                          <a:avLst/>
                        </a:prstGeom>
                        <a:noFill/>
                        <a:ln w="9525">
                          <a:noFill/>
                          <a:miter lim="800000"/>
                          <a:headEnd/>
                          <a:tailEnd/>
                        </a:ln>
                      </wps:spPr>
                      <wps:txbx>
                        <w:txbxContent>
                          <w:p w14:paraId="686ABE46" w14:textId="6A9D7586" w:rsidR="00CA5CC2" w:rsidRPr="001E1C3A" w:rsidRDefault="0032497E" w:rsidP="00CA5CC2">
                            <w:pPr>
                              <w:rPr>
                                <w:rFonts w:ascii="Gotham" w:hAnsi="Gotham"/>
                                <w:b/>
                                <w:sz w:val="40"/>
                                <w:szCs w:val="40"/>
                              </w:rPr>
                            </w:pPr>
                            <w:r>
                              <w:rPr>
                                <w:rFonts w:ascii="Gotham" w:hAnsi="Gotham"/>
                                <w:b/>
                                <w:sz w:val="40"/>
                                <w:szCs w:val="40"/>
                              </w:rPr>
                              <w:t>Parent volunteers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D011C" id="_x0000_s1037" type="#_x0000_t202" style="position:absolute;margin-left:161.5pt;margin-top:5.95pt;width:389.1pt;height:26.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" filled="f" stroked="f">
                <v:textbox inset="0,0,0,0">
                  <w:txbxContent>
                    <w:p w14:paraId="686ABE46" w14:textId="6A9D7586" w:rsidR="00CA5CC2" w:rsidRPr="001E1C3A" w:rsidRDefault="0032497E" w:rsidP="00CA5CC2">
                      <w:pPr>
                        <w:rPr>
                          <w:rFonts w:ascii="Gotham" w:hAnsi="Gotham"/>
                          <w:b/>
                          <w:sz w:val="40"/>
                          <w:szCs w:val="40"/>
                        </w:rPr>
                      </w:pPr>
                      <w:r>
                        <w:rPr>
                          <w:rFonts w:ascii="Gotham" w:hAnsi="Gotham"/>
                          <w:b/>
                          <w:sz w:val="40"/>
                          <w:szCs w:val="40"/>
                        </w:rPr>
                        <w:t>Parent volunteers</w:t>
                      </w:r>
                    </w:p>
                  </w:txbxContent>
                </v:textbox>
              </v:shape>
            </w:pict>
          </mc:Fallback>
        </mc:AlternateContent>
      </w:r>
    </w:p>
    <w:p w14:paraId="185BC59F" w14:textId="21F78297" w:rsidR="00CA5CC2" w:rsidRPr="00CA5CC2" w:rsidRDefault="000A7550" w:rsidP="00CA5CC2">
      <w:r w:rsidRPr="005C31AB">
        <w:rPr>
          <w:noProof/>
        </w:rPr>
        <mc:AlternateContent>
          <mc:Choice Requires="wps">
            <w:drawing>
              <wp:anchor distT="0" distB="0" distL="114300" distR="114300" simplePos="0" relativeHeight="251658240" behindDoc="0" locked="0" layoutInCell="1" allowOverlap="1" wp14:anchorId="5C3FC6CC" wp14:editId="7365AF98">
                <wp:simplePos x="0" y="0"/>
                <wp:positionH relativeFrom="column">
                  <wp:posOffset>624840</wp:posOffset>
                </wp:positionH>
                <wp:positionV relativeFrom="paragraph">
                  <wp:posOffset>113030</wp:posOffset>
                </wp:positionV>
                <wp:extent cx="6393180" cy="1699260"/>
                <wp:effectExtent l="0" t="0" r="7620" b="0"/>
                <wp:wrapNone/>
                <wp:docPr id="4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3180" cy="1699260"/>
                        </a:xfrm>
                        <a:prstGeom prst="rect">
                          <a:avLst/>
                        </a:prstGeom>
                        <a:noFill/>
                        <a:ln w="9525">
                          <a:noFill/>
                          <a:miter lim="800000"/>
                          <a:headEnd/>
                          <a:tailEnd/>
                        </a:ln>
                      </wps:spPr>
                      <wps:txbx>
                        <w:txbxContent>
                          <w:p w14:paraId="2839FAAC" w14:textId="3313949B" w:rsidR="00CA5CC2" w:rsidRDefault="00E81071" w:rsidP="00CA5CC2">
                            <w:pPr>
                              <w:rPr>
                                <w:rFonts w:ascii="Gotham Book" w:hAnsi="Gotham Book"/>
                                <w:sz w:val="20"/>
                                <w:szCs w:val="20"/>
                              </w:rPr>
                            </w:pPr>
                            <w:r>
                              <w:rPr>
                                <w:rFonts w:ascii="Gotham Book" w:hAnsi="Gotham Book"/>
                                <w:sz w:val="20"/>
                                <w:szCs w:val="20"/>
                              </w:rPr>
                              <w:t xml:space="preserve">We would like to expand our super band of parent volunteers this year.  We would love to see more of you getting involved in supporting reading in class, helping in various other ways in school or helping us our fundraising and social events.  It is hard to do these with a small staff and your input is very much appreciated.  </w:t>
                            </w:r>
                          </w:p>
                          <w:p w14:paraId="489BAB96" w14:textId="0B92F66B" w:rsidR="00E81071" w:rsidRDefault="003C08B9" w:rsidP="00CA5CC2">
                            <w:pPr>
                              <w:rPr>
                                <w:rFonts w:ascii="Gotham Book" w:hAnsi="Gotham Book"/>
                                <w:sz w:val="20"/>
                                <w:szCs w:val="20"/>
                              </w:rPr>
                            </w:pPr>
                            <w:r>
                              <w:rPr>
                                <w:rFonts w:ascii="Gotham Book" w:hAnsi="Gotham Book"/>
                                <w:sz w:val="20"/>
                                <w:szCs w:val="20"/>
                              </w:rPr>
                              <w:t xml:space="preserve">Please keep an eye on the Dojo Calendar for up coming events. </w:t>
                            </w:r>
                          </w:p>
                          <w:p w14:paraId="72DF700C" w14:textId="270E5CC5" w:rsidR="00870439" w:rsidRPr="001E1C3A" w:rsidRDefault="00870439" w:rsidP="00CA5CC2">
                            <w:pPr>
                              <w:rPr>
                                <w:rFonts w:ascii="Gotham Book" w:hAnsi="Gotham Book"/>
                                <w:sz w:val="20"/>
                                <w:szCs w:val="20"/>
                              </w:rPr>
                            </w:pPr>
                            <w:r>
                              <w:rPr>
                                <w:rFonts w:ascii="Gotham Book" w:hAnsi="Gotham Book"/>
                                <w:sz w:val="20"/>
                                <w:szCs w:val="20"/>
                              </w:rPr>
                              <w:t xml:space="preserve">We will also be re-launching our fundraising committee and organization and would love to get you all involved. </w:t>
                            </w:r>
                            <w:r w:rsidR="00192B9F">
                              <w:rPr>
                                <w:rFonts w:ascii="Gotham Book" w:hAnsi="Gotham Book"/>
                                <w:sz w:val="20"/>
                                <w:szCs w:val="20"/>
                              </w:rPr>
                              <w:t>Please look out for our new campaign details soon</w:t>
                            </w:r>
                            <w:r w:rsidR="000A7550">
                              <w:rPr>
                                <w:rFonts w:ascii="Gotham Book" w:hAnsi="Gotham Book"/>
                                <w:sz w:val="20"/>
                                <w:szCs w:val="20"/>
                              </w:rPr>
                              <w:t xml:space="preserve">, and think about what you would like to see at our school to raise funds, create community activities and give </w:t>
                            </w:r>
                            <w:r w:rsidR="005C1E77">
                              <w:rPr>
                                <w:rFonts w:ascii="Gotham Book" w:hAnsi="Gotham Book"/>
                                <w:sz w:val="20"/>
                                <w:szCs w:val="20"/>
                              </w:rPr>
                              <w:t xml:space="preserve">further enrichment for our children.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FC6CC" id="_x0000_s1038" type="#_x0000_t202" style="position:absolute;margin-left:49.2pt;margin-top:8.9pt;width:503.4pt;height:13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" filled="f" stroked="f">
                <v:textbox inset="0,0,0,0">
                  <w:txbxContent>
                    <w:p w14:paraId="2839FAAC" w14:textId="3313949B" w:rsidR="00CA5CC2" w:rsidRDefault="00E81071" w:rsidP="00CA5CC2">
                      <w:pPr>
                        <w:rPr>
                          <w:rFonts w:ascii="Gotham Book" w:hAnsi="Gotham Book"/>
                          <w:sz w:val="20"/>
                          <w:szCs w:val="20"/>
                        </w:rPr>
                      </w:pPr>
                      <w:r>
                        <w:rPr>
                          <w:rFonts w:ascii="Gotham Book" w:hAnsi="Gotham Book"/>
                          <w:sz w:val="20"/>
                          <w:szCs w:val="20"/>
                        </w:rPr>
                        <w:t xml:space="preserve">We would like to expand our super band of parent volunteers this year.  We would love to see more of you getting involved in supporting reading in class, helping in various other ways in school or helping us our fundraising and social events.  It is hard to do these with a small staff and your input is very much appreciated.  </w:t>
                      </w:r>
                    </w:p>
                    <w:p w14:paraId="489BAB96" w14:textId="0B92F66B" w:rsidR="00E81071" w:rsidRDefault="003C08B9" w:rsidP="00CA5CC2">
                      <w:pPr>
                        <w:rPr>
                          <w:rFonts w:ascii="Gotham Book" w:hAnsi="Gotham Book"/>
                          <w:sz w:val="20"/>
                          <w:szCs w:val="20"/>
                        </w:rPr>
                      </w:pPr>
                      <w:r>
                        <w:rPr>
                          <w:rFonts w:ascii="Gotham Book" w:hAnsi="Gotham Book"/>
                          <w:sz w:val="20"/>
                          <w:szCs w:val="20"/>
                        </w:rPr>
                        <w:t xml:space="preserve">Please keep an eye on the Dojo Calendar for up coming events. </w:t>
                      </w:r>
                    </w:p>
                    <w:p w14:paraId="72DF700C" w14:textId="270E5CC5" w:rsidR="00870439" w:rsidRPr="001E1C3A" w:rsidRDefault="00870439" w:rsidP="00CA5CC2">
                      <w:pPr>
                        <w:rPr>
                          <w:rFonts w:ascii="Gotham Book" w:hAnsi="Gotham Book"/>
                          <w:sz w:val="20"/>
                          <w:szCs w:val="20"/>
                        </w:rPr>
                      </w:pPr>
                      <w:r>
                        <w:rPr>
                          <w:rFonts w:ascii="Gotham Book" w:hAnsi="Gotham Book"/>
                          <w:sz w:val="20"/>
                          <w:szCs w:val="20"/>
                        </w:rPr>
                        <w:t xml:space="preserve">We will also be re-launching our fundraising committee and organization and would love to get you all involved. </w:t>
                      </w:r>
                      <w:r w:rsidR="00192B9F">
                        <w:rPr>
                          <w:rFonts w:ascii="Gotham Book" w:hAnsi="Gotham Book"/>
                          <w:sz w:val="20"/>
                          <w:szCs w:val="20"/>
                        </w:rPr>
                        <w:t>Please look out for our new campaign details soon</w:t>
                      </w:r>
                      <w:r w:rsidR="000A7550">
                        <w:rPr>
                          <w:rFonts w:ascii="Gotham Book" w:hAnsi="Gotham Book"/>
                          <w:sz w:val="20"/>
                          <w:szCs w:val="20"/>
                        </w:rPr>
                        <w:t xml:space="preserve">, and think about what you would like to see at our school to raise funds, create community activities and give </w:t>
                      </w:r>
                      <w:r w:rsidR="005C1E77">
                        <w:rPr>
                          <w:rFonts w:ascii="Gotham Book" w:hAnsi="Gotham Book"/>
                          <w:sz w:val="20"/>
                          <w:szCs w:val="20"/>
                        </w:rPr>
                        <w:t xml:space="preserve">further enrichment for our children.  </w:t>
                      </w:r>
                    </w:p>
                  </w:txbxContent>
                </v:textbox>
              </v:shape>
            </w:pict>
          </mc:Fallback>
        </mc:AlternateContent>
      </w:r>
    </w:p>
    <w:p w14:paraId="13B91AF0" w14:textId="77777777" w:rsidR="00CA5CC2" w:rsidRPr="00CA5CC2" w:rsidRDefault="00CA5CC2" w:rsidP="00CA5CC2"/>
    <w:p w14:paraId="3F4B292D" w14:textId="77777777" w:rsidR="00CA5CC2" w:rsidRDefault="00CA5CC2" w:rsidP="00CA5CC2"/>
    <w:p w14:paraId="417781D5" w14:textId="77777777" w:rsidR="00F423E8" w:rsidRPr="00CA5CC2" w:rsidRDefault="00F423E8" w:rsidP="00CA5CC2"/>
    <w:sectPr w:rsidR="00F423E8" w:rsidRPr="00CA5CC2" w:rsidSect="00891ACE">
      <w:headerReference w:type="default" r:id="rId14"/>
      <w:pgSz w:w="11907" w:h="16839" w:code="9"/>
      <w:pgMar w:top="880" w:right="747" w:bottom="0" w:left="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2E826" w14:textId="77777777" w:rsidR="00BC29BC" w:rsidRDefault="00BC29BC" w:rsidP="001B451D">
      <w:pPr>
        <w:spacing w:after="0" w:line="240" w:lineRule="auto"/>
      </w:pPr>
      <w:r>
        <w:separator/>
      </w:r>
    </w:p>
  </w:endnote>
  <w:endnote w:type="continuationSeparator" w:id="0">
    <w:p w14:paraId="351B73CB" w14:textId="77777777" w:rsidR="00BC29BC" w:rsidRDefault="00BC29BC" w:rsidP="001B4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Book">
    <w:altName w:val="Calibri"/>
    <w:panose1 w:val="00000000000000000000"/>
    <w:charset w:val="00"/>
    <w:family w:val="modern"/>
    <w:notTrueType/>
    <w:pitch w:val="variable"/>
    <w:sig w:usb0="A10000FF" w:usb1="4000005B" w:usb2="00000000" w:usb3="00000000" w:csb0="0000009B" w:csb1="00000000"/>
  </w:font>
  <w:font w:name="Gotham">
    <w:altName w:val="Calibri"/>
    <w:charset w:val="00"/>
    <w:family w:val="auto"/>
    <w:pitch w:val="variable"/>
    <w:sig w:usb0="800000A7"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DLaM Display">
    <w:charset w:val="00"/>
    <w:family w:val="auto"/>
    <w:pitch w:val="variable"/>
    <w:sig w:usb0="8000206F" w:usb1="42000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FD30D" w14:textId="77777777" w:rsidR="0019128D" w:rsidRDefault="0019128D">
    <w:pPr>
      <w:pStyle w:val="Footer"/>
    </w:pPr>
    <w:r>
      <w:rPr>
        <w:noProof/>
      </w:rPr>
      <mc:AlternateContent>
        <mc:Choice Requires="wps">
          <w:drawing>
            <wp:anchor distT="0" distB="0" distL="114300" distR="114300" simplePos="0" relativeHeight="251662336" behindDoc="0" locked="0" layoutInCell="1" allowOverlap="1" wp14:anchorId="2AE788AF" wp14:editId="0F7379EB">
              <wp:simplePos x="0" y="0"/>
              <wp:positionH relativeFrom="column">
                <wp:posOffset>5998210</wp:posOffset>
              </wp:positionH>
              <wp:positionV relativeFrom="paragraph">
                <wp:posOffset>5080</wp:posOffset>
              </wp:positionV>
              <wp:extent cx="1093470" cy="881380"/>
              <wp:effectExtent l="0" t="0" r="11430" b="1397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41304740"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AE788AF" id="_x0000_t202" coordsize="21600,21600" o:spt="202" path="m,l,21600r21600,l21600,xe">
              <v:stroke joinstyle="miter"/>
              <v:path gradientshapeok="t" o:connecttype="rect"/>
            </v:shapetype>
            <v:shape id="_x0000_s1050" type="#_x0000_t202" style="position:absolute;margin-left:472.3pt;margin-top:.4pt;width:86.1pt;height:6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" filled="f" stroked="f" strokeweight="0">
              <v:textbox inset="0,0,0,0">
                <w:txbxContent>
                  <w:p w14:paraId="41304740"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C18E5C4" wp14:editId="42336F4A">
              <wp:simplePos x="0" y="0"/>
              <wp:positionH relativeFrom="column">
                <wp:posOffset>4578096</wp:posOffset>
              </wp:positionH>
              <wp:positionV relativeFrom="paragraph">
                <wp:posOffset>5207</wp:posOffset>
              </wp:positionV>
              <wp:extent cx="1158621" cy="887730"/>
              <wp:effectExtent l="0" t="0" r="3810" b="762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11A0E36E" w14:textId="77777777" w:rsidR="0019128D" w:rsidRPr="00891ACE" w:rsidRDefault="00C63D67"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C18E5C4" id="_x0000_s1051" type="#_x0000_t202" style="position:absolute;margin-left:360.5pt;margin-top:.4pt;width:91.25pt;height:6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" filled="f" stroked="f" strokeweight="0">
              <v:textbox inset="0,0,0,0">
                <w:txbxContent>
                  <w:p w14:paraId="11A0E36E" w14:textId="77777777" w:rsidR="0019128D" w:rsidRPr="00891ACE" w:rsidRDefault="00C63D67"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A41309D" wp14:editId="41F2E2DB">
              <wp:simplePos x="0" y="0"/>
              <wp:positionH relativeFrom="column">
                <wp:posOffset>2044701</wp:posOffset>
              </wp:positionH>
              <wp:positionV relativeFrom="paragraph">
                <wp:posOffset>1270</wp:posOffset>
              </wp:positionV>
              <wp:extent cx="1311910" cy="881380"/>
              <wp:effectExtent l="0" t="0" r="2540" b="1397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463061A2"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A41309D" id="_x0000_s1052" type="#_x0000_t202" style="position:absolute;margin-left:161pt;margin-top:.1pt;width:103.3pt;height:6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" filled="f" stroked="f" strokeweight="0">
              <v:textbox inset="0,0,0,0">
                <w:txbxContent>
                  <w:p w14:paraId="463061A2"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DF5D403" wp14:editId="7AD33281">
              <wp:simplePos x="0" y="0"/>
              <wp:positionH relativeFrom="column">
                <wp:posOffset>3614057</wp:posOffset>
              </wp:positionH>
              <wp:positionV relativeFrom="paragraph">
                <wp:posOffset>7166</wp:posOffset>
              </wp:positionV>
              <wp:extent cx="713014" cy="881561"/>
              <wp:effectExtent l="0" t="0" r="11430" b="139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2F4D4655"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DF5D403" id="_x0000_s1053" type="#_x0000_t202" style="position:absolute;margin-left:284.55pt;margin-top:.55pt;width:56.15pt;height:6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" filled="f" stroked="f" strokeweight="0">
              <v:textbox inset="0,0,0,0">
                <w:txbxContent>
                  <w:p w14:paraId="2F4D4655"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v:textbox>
            </v:shape>
          </w:pict>
        </mc:Fallback>
      </mc:AlternateContent>
    </w:r>
    <w:r>
      <w:rPr>
        <w:noProof/>
      </w:rPr>
      <w:drawing>
        <wp:inline distT="0" distB="0" distL="0" distR="0" wp14:anchorId="7674AEF0" wp14:editId="756823CC">
          <wp:extent cx="7562850" cy="876300"/>
          <wp:effectExtent l="0" t="0" r="0" b="0"/>
          <wp:docPr id="325" name="Picture 325"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F2D9B" w14:textId="77777777" w:rsidR="00BC29BC" w:rsidRDefault="00BC29BC" w:rsidP="001B451D">
      <w:pPr>
        <w:spacing w:after="0" w:line="240" w:lineRule="auto"/>
      </w:pPr>
      <w:r>
        <w:separator/>
      </w:r>
    </w:p>
  </w:footnote>
  <w:footnote w:type="continuationSeparator" w:id="0">
    <w:p w14:paraId="355AB6F9" w14:textId="77777777" w:rsidR="00BC29BC" w:rsidRDefault="00BC29BC" w:rsidP="001B4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B6A48" w14:textId="77777777" w:rsidR="0019128D" w:rsidRDefault="0019128D">
    <w:pPr>
      <w:pStyle w:val="Header"/>
    </w:pPr>
    <w:r>
      <w:rPr>
        <w:noProof/>
      </w:rPr>
      <mc:AlternateContent>
        <mc:Choice Requires="wpg">
          <w:drawing>
            <wp:anchor distT="0" distB="0" distL="114300" distR="114300" simplePos="0" relativeHeight="251663360" behindDoc="0" locked="0" layoutInCell="1" allowOverlap="1" wp14:anchorId="344E66E6" wp14:editId="3ECE6264">
              <wp:simplePos x="0" y="0"/>
              <wp:positionH relativeFrom="column">
                <wp:posOffset>2889250</wp:posOffset>
              </wp:positionH>
              <wp:positionV relativeFrom="paragraph">
                <wp:posOffset>393065</wp:posOffset>
              </wp:positionV>
              <wp:extent cx="3410712" cy="1499616"/>
              <wp:effectExtent l="0" t="0" r="18415" b="5715"/>
              <wp:wrapNone/>
              <wp:docPr id="1" name="Group 1"/>
              <wp:cNvGraphicFramePr/>
              <a:graphic xmlns:a="http://schemas.openxmlformats.org/drawingml/2006/main">
                <a:graphicData uri="http://schemas.microsoft.com/office/word/2010/wordprocessingGroup">
                  <wpg:wgp>
                    <wpg:cNvGrpSpPr/>
                    <wpg:grpSpPr>
                      <a:xfrm>
                        <a:off x="0" y="0"/>
                        <a:ext cx="3410712" cy="1499201"/>
                        <a:chOff x="0" y="0"/>
                        <a:chExt cx="3408680" cy="1503264"/>
                      </a:xfrm>
                    </wpg:grpSpPr>
                    <wps:wsp>
                      <wps:cNvPr id="3" name="Text Box 2"/>
                      <wps:cNvSpPr txBox="1">
                        <a:spLocks noChangeArrowheads="1"/>
                      </wps:cNvSpPr>
                      <wps:spPr bwMode="auto">
                        <a:xfrm>
                          <a:off x="264160" y="985520"/>
                          <a:ext cx="1539240" cy="292100"/>
                        </a:xfrm>
                        <a:prstGeom prst="rect">
                          <a:avLst/>
                        </a:prstGeom>
                        <a:noFill/>
                        <a:ln w="0">
                          <a:noFill/>
                          <a:miter lim="800000"/>
                          <a:headEnd/>
                          <a:tailEnd/>
                        </a:ln>
                      </wps:spPr>
                      <wps:txbx>
                        <w:txbxContent>
                          <w:p w14:paraId="6281965F" w14:textId="77777777" w:rsidR="0019128D" w:rsidRPr="00CD6BA0" w:rsidRDefault="00C63D67" w:rsidP="00582ACE">
                            <w:pPr>
                              <w:rPr>
                                <w:rFonts w:ascii="Gotham Book" w:hAnsi="Gotham Book" w:cstheme="minorHAnsi"/>
                                <w:sz w:val="15"/>
                                <w:szCs w:val="15"/>
                              </w:rPr>
                            </w:pPr>
                            <w:r w:rsidRPr="00C63D67">
                              <w:rPr>
                                <w:rFonts w:ascii="Gotham Book" w:hAnsi="Gotham Book" w:cstheme="minorHAnsi"/>
                                <w:sz w:val="15"/>
                                <w:szCs w:val="15"/>
                              </w:rPr>
                              <w:t>Westgate Street, Southery, Downham Market, Norfolk, PE38 0PA</w:t>
                            </w:r>
                          </w:p>
                        </w:txbxContent>
                      </wps:txbx>
                      <wps:bodyPr rot="0" vert="horz" wrap="square" lIns="0" tIns="0" rIns="0" bIns="0" anchor="ctr" anchorCtr="0">
                        <a:noAutofit/>
                      </wps:bodyPr>
                    </wps:wsp>
                    <pic:pic xmlns:pic="http://schemas.openxmlformats.org/drawingml/2006/picture">
                      <pic:nvPicPr>
                        <pic:cNvPr id="4" name="Picture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5080" y="1001016"/>
                          <a:ext cx="218440" cy="223007"/>
                        </a:xfrm>
                        <a:prstGeom prst="rect">
                          <a:avLst/>
                        </a:prstGeom>
                      </pic:spPr>
                    </pic:pic>
                    <wps:wsp>
                      <wps:cNvPr id="5" name="Text Box 2"/>
                      <wps:cNvSpPr txBox="1">
                        <a:spLocks noChangeArrowheads="1"/>
                      </wps:cNvSpPr>
                      <wps:spPr bwMode="auto">
                        <a:xfrm>
                          <a:off x="264160" y="1341120"/>
                          <a:ext cx="788670" cy="143510"/>
                        </a:xfrm>
                        <a:prstGeom prst="rect">
                          <a:avLst/>
                        </a:prstGeom>
                        <a:noFill/>
                        <a:ln w="0">
                          <a:noFill/>
                          <a:miter lim="800000"/>
                          <a:headEnd/>
                          <a:tailEnd/>
                        </a:ln>
                      </wps:spPr>
                      <wps:txbx>
                        <w:txbxContent>
                          <w:p w14:paraId="66983387" w14:textId="77777777" w:rsidR="0019128D" w:rsidRPr="00CD6BA0" w:rsidRDefault="00C63D67" w:rsidP="00582ACE">
                            <w:pPr>
                              <w:rPr>
                                <w:rFonts w:ascii="Gotham Book" w:hAnsi="Gotham Book" w:cstheme="minorHAnsi"/>
                                <w:sz w:val="15"/>
                                <w:szCs w:val="15"/>
                              </w:rPr>
                            </w:pPr>
                            <w:r w:rsidRPr="00C63D67">
                              <w:rPr>
                                <w:rFonts w:ascii="Gotham Book" w:hAnsi="Gotham Book" w:cstheme="minorHAnsi"/>
                                <w:sz w:val="15"/>
                                <w:szCs w:val="15"/>
                              </w:rPr>
                              <w:t>01366 377 205</w:t>
                            </w:r>
                          </w:p>
                        </w:txbxContent>
                      </wps:txbx>
                      <wps:bodyPr rot="0" vert="horz" wrap="square" lIns="0" tIns="0" rIns="0" bIns="0" anchor="ctr" anchorCtr="0">
                        <a:noAutofit/>
                      </wps:bodyPr>
                    </wps:wsp>
                    <pic:pic xmlns:pic="http://schemas.openxmlformats.org/drawingml/2006/picture">
                      <pic:nvPicPr>
                        <pic:cNvPr id="10" name="Picture 10"/>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1295815"/>
                          <a:ext cx="203200" cy="207449"/>
                        </a:xfrm>
                        <a:prstGeom prst="rect">
                          <a:avLst/>
                        </a:prstGeom>
                      </pic:spPr>
                    </pic:pic>
                    <wps:wsp>
                      <wps:cNvPr id="11" name="Text Box 2"/>
                      <wps:cNvSpPr txBox="1">
                        <a:spLocks noChangeArrowheads="1"/>
                      </wps:cNvSpPr>
                      <wps:spPr bwMode="auto">
                        <a:xfrm>
                          <a:off x="2082800" y="985520"/>
                          <a:ext cx="1325880" cy="135255"/>
                        </a:xfrm>
                        <a:prstGeom prst="rect">
                          <a:avLst/>
                        </a:prstGeom>
                        <a:noFill/>
                        <a:ln w="0">
                          <a:noFill/>
                          <a:miter lim="800000"/>
                          <a:headEnd/>
                          <a:tailEnd/>
                        </a:ln>
                      </wps:spPr>
                      <wps:txbx>
                        <w:txbxContent>
                          <w:p w14:paraId="5CCF9F88" w14:textId="77777777" w:rsidR="0019128D" w:rsidRPr="00CD6BA0" w:rsidRDefault="00C63D67" w:rsidP="00582ACE">
                            <w:pPr>
                              <w:rPr>
                                <w:rFonts w:ascii="Gotham Book" w:hAnsi="Gotham Book" w:cstheme="minorHAnsi"/>
                                <w:sz w:val="15"/>
                                <w:szCs w:val="15"/>
                              </w:rPr>
                            </w:pPr>
                            <w:r w:rsidRPr="00C63D67">
                              <w:rPr>
                                <w:rFonts w:ascii="Gotham Book" w:hAnsi="Gotham Book" w:cstheme="minorHAnsi"/>
                                <w:sz w:val="15"/>
                                <w:szCs w:val="15"/>
                              </w:rPr>
                              <w:t>office@soa.eastern-mat.co.uk</w:t>
                            </w:r>
                          </w:p>
                        </w:txbxContent>
                      </wps:txbx>
                      <wps:bodyPr rot="0" vert="horz" wrap="square" lIns="0" tIns="0" rIns="0" bIns="0" anchor="ctr" anchorCtr="0">
                        <a:noAutofit/>
                      </wps:bodyPr>
                    </wps:wsp>
                    <pic:pic xmlns:pic="http://schemas.openxmlformats.org/drawingml/2006/picture">
                      <pic:nvPicPr>
                        <pic:cNvPr id="12" name="Picture 12"/>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1828800" y="1001269"/>
                          <a:ext cx="203200" cy="131060"/>
                        </a:xfrm>
                        <a:prstGeom prst="rect">
                          <a:avLst/>
                        </a:prstGeom>
                      </pic:spPr>
                    </pic:pic>
                    <wps:wsp>
                      <wps:cNvPr id="13" name="Text Box 2"/>
                      <wps:cNvSpPr txBox="1">
                        <a:spLocks noChangeArrowheads="1"/>
                      </wps:cNvSpPr>
                      <wps:spPr bwMode="auto">
                        <a:xfrm>
                          <a:off x="2082800" y="1295400"/>
                          <a:ext cx="1325880" cy="130810"/>
                        </a:xfrm>
                        <a:prstGeom prst="rect">
                          <a:avLst/>
                        </a:prstGeom>
                        <a:noFill/>
                        <a:ln w="0">
                          <a:noFill/>
                          <a:miter lim="800000"/>
                          <a:headEnd/>
                          <a:tailEnd/>
                        </a:ln>
                      </wps:spPr>
                      <wps:txbx>
                        <w:txbxContent>
                          <w:p w14:paraId="2FF7EA0A" w14:textId="77777777" w:rsidR="0019128D" w:rsidRPr="00CD6BA0" w:rsidRDefault="00C63D67" w:rsidP="00582ACE">
                            <w:pPr>
                              <w:rPr>
                                <w:rFonts w:ascii="Gotham Book" w:hAnsi="Gotham Book" w:cstheme="minorHAnsi"/>
                                <w:sz w:val="15"/>
                                <w:szCs w:val="15"/>
                              </w:rPr>
                            </w:pPr>
                            <w:r w:rsidRPr="00C63D67">
                              <w:rPr>
                                <w:rFonts w:ascii="Gotham Book" w:hAnsi="Gotham Book" w:cstheme="minorHAnsi"/>
                                <w:sz w:val="15"/>
                                <w:szCs w:val="15"/>
                              </w:rPr>
                              <w:t>www.southeryacademy.co.uk</w:t>
                            </w:r>
                          </w:p>
                        </w:txbxContent>
                      </wps:txbx>
                      <wps:bodyPr rot="0" vert="horz" wrap="square" lIns="0" tIns="0" rIns="0" bIns="0" anchor="ctr" anchorCtr="0">
                        <a:noAutofit/>
                      </wps:bodyPr>
                    </wps:wsp>
                    <pic:pic xmlns:pic="http://schemas.openxmlformats.org/drawingml/2006/picture">
                      <pic:nvPicPr>
                        <pic:cNvPr id="17" name="Picture 17"/>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1829767" y="1275080"/>
                          <a:ext cx="201264" cy="198120"/>
                        </a:xfrm>
                        <a:prstGeom prst="rect">
                          <a:avLst/>
                        </a:prstGeom>
                      </pic:spPr>
                    </pic:pic>
                    <wps:wsp>
                      <wps:cNvPr id="18" name="Text Box 2"/>
                      <wps:cNvSpPr txBox="1">
                        <a:spLocks noChangeArrowheads="1"/>
                      </wps:cNvSpPr>
                      <wps:spPr bwMode="auto">
                        <a:xfrm>
                          <a:off x="995680" y="0"/>
                          <a:ext cx="1493520" cy="223520"/>
                        </a:xfrm>
                        <a:prstGeom prst="rect">
                          <a:avLst/>
                        </a:prstGeom>
                        <a:noFill/>
                        <a:ln w="0">
                          <a:noFill/>
                          <a:miter lim="800000"/>
                          <a:headEnd/>
                          <a:tailEnd/>
                        </a:ln>
                      </wps:spPr>
                      <wps:txbx>
                        <w:txbxContent>
                          <w:p w14:paraId="55DD5AAF" w14:textId="2557BE26" w:rsidR="0019128D" w:rsidRPr="00671FEF" w:rsidRDefault="00BE0864" w:rsidP="00582ACE">
                            <w:pPr>
                              <w:jc w:val="center"/>
                              <w:rPr>
                                <w:rFonts w:ascii="Gotham" w:hAnsi="Gotham" w:cstheme="minorHAnsi"/>
                                <w:b/>
                                <w:color w:val="25336B"/>
                                <w:sz w:val="23"/>
                                <w:szCs w:val="23"/>
                              </w:rPr>
                            </w:pPr>
                            <w:r>
                              <w:rPr>
                                <w:rFonts w:ascii="Gotham" w:hAnsi="Gotham" w:cstheme="minorHAnsi"/>
                                <w:b/>
                                <w:color w:val="25336B"/>
                                <w:sz w:val="23"/>
                                <w:szCs w:val="23"/>
                              </w:rPr>
                              <w:t xml:space="preserve"> </w:t>
                            </w:r>
                            <w:r w:rsidR="00EC140B">
                              <w:rPr>
                                <w:rFonts w:ascii="Gotham" w:hAnsi="Gotham" w:cstheme="minorHAnsi"/>
                                <w:b/>
                                <w:color w:val="25336B"/>
                                <w:sz w:val="23"/>
                                <w:szCs w:val="23"/>
                              </w:rPr>
                              <w:t>7</w:t>
                            </w:r>
                            <w:r w:rsidRPr="00BE0864">
                              <w:rPr>
                                <w:rFonts w:ascii="Gotham" w:hAnsi="Gotham" w:cstheme="minorHAnsi"/>
                                <w:b/>
                                <w:color w:val="25336B"/>
                                <w:sz w:val="23"/>
                                <w:szCs w:val="23"/>
                                <w:vertAlign w:val="superscript"/>
                              </w:rPr>
                              <w:t>th</w:t>
                            </w:r>
                            <w:r>
                              <w:rPr>
                                <w:rFonts w:ascii="Gotham" w:hAnsi="Gotham" w:cstheme="minorHAnsi"/>
                                <w:b/>
                                <w:color w:val="25336B"/>
                                <w:sz w:val="23"/>
                                <w:szCs w:val="23"/>
                              </w:rPr>
                              <w:t xml:space="preserve"> September </w:t>
                            </w:r>
                            <w:r w:rsidR="00C01AF1">
                              <w:rPr>
                                <w:rFonts w:ascii="Gotham" w:hAnsi="Gotham" w:cstheme="minorHAnsi"/>
                                <w:b/>
                                <w:color w:val="25336B"/>
                                <w:sz w:val="23"/>
                                <w:szCs w:val="23"/>
                              </w:rPr>
                              <w:t xml:space="preserve"> 2026</w:t>
                            </w:r>
                          </w:p>
                        </w:txbxContent>
                      </wps:txbx>
                      <wps:bodyPr rot="0" vert="horz" wrap="square" lIns="0" tIns="0" rIns="0" bIns="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44E66E6" id="Group 1" o:spid="_x0000_s1040" style="position:absolute;margin-left:227.5pt;margin-top:30.95pt;width:268.55pt;height:118.1pt;z-index:251663360;mso-width-relative:margin;mso-height-relative:margin" coordsize="34086,15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">
              <v:shapetype id="_x0000_t202" coordsize="21600,21600" o:spt="202" path="m,l,21600r21600,l21600,xe">
                <v:stroke joinstyle="miter"/>
                <v:path gradientshapeok="t" o:connecttype="rect"/>
              </v:shapetype>
              <v:shape id="_x0000_s1041" type="#_x0000_t202" style="position:absolute;left:2641;top:9855;width:15393;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" filled="f" stroked="f" strokeweight="0">
                <v:textbox inset="0,0,0,0">
                  <w:txbxContent>
                    <w:p w14:paraId="6281965F" w14:textId="77777777" w:rsidR="0019128D" w:rsidRPr="00CD6BA0" w:rsidRDefault="00C63D67" w:rsidP="00582ACE">
                      <w:pPr>
                        <w:rPr>
                          <w:rFonts w:ascii="Gotham Book" w:hAnsi="Gotham Book" w:cstheme="minorHAnsi"/>
                          <w:sz w:val="15"/>
                          <w:szCs w:val="15"/>
                        </w:rPr>
                      </w:pPr>
                      <w:r w:rsidRPr="00C63D67">
                        <w:rPr>
                          <w:rFonts w:ascii="Gotham Book" w:hAnsi="Gotham Book" w:cstheme="minorHAnsi"/>
                          <w:sz w:val="15"/>
                          <w:szCs w:val="15"/>
                        </w:rPr>
                        <w:t>Westgate Street, Southery, Downham Market, Norfolk, PE38 0PA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42" type="#_x0000_t75" style="position:absolute;left:50;top:10010;width:2185;height:2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">
                <v:imagedata r:id="rId5" o:title=""/>
              </v:shape>
              <v:shape id="_x0000_s1043" type="#_x0000_t202" style="position:absolute;left:2641;top:13411;width:7887;height:1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" filled="f" stroked="f" strokeweight="0">
                <v:textbox inset="0,0,0,0">
                  <w:txbxContent>
                    <w:p w14:paraId="66983387" w14:textId="77777777" w:rsidR="0019128D" w:rsidRPr="00CD6BA0" w:rsidRDefault="00C63D67" w:rsidP="00582ACE">
                      <w:pPr>
                        <w:rPr>
                          <w:rFonts w:ascii="Gotham Book" w:hAnsi="Gotham Book" w:cstheme="minorHAnsi"/>
                          <w:sz w:val="15"/>
                          <w:szCs w:val="15"/>
                        </w:rPr>
                      </w:pPr>
                      <w:r w:rsidRPr="00C63D67">
                        <w:rPr>
                          <w:rFonts w:ascii="Gotham Book" w:hAnsi="Gotham Book" w:cstheme="minorHAnsi"/>
                          <w:sz w:val="15"/>
                          <w:szCs w:val="15"/>
                        </w:rPr>
                        <w:t>01366 377 205</w:t>
                      </w:r>
                    </w:p>
                  </w:txbxContent>
                </v:textbox>
              </v:shape>
              <v:shape id="Picture 10" o:spid="_x0000_s1044" type="#_x0000_t75" style="position:absolute;top:12958;width:2032;height:2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">
                <v:imagedata r:id="rId6" o:title=""/>
              </v:shape>
              <v:shape id="_x0000_s1045" type="#_x0000_t202" style="position:absolute;left:20828;top:9855;width:13258;height:1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" filled="f" stroked="f" strokeweight="0">
                <v:textbox inset="0,0,0,0">
                  <w:txbxContent>
                    <w:p w14:paraId="5CCF9F88" w14:textId="77777777" w:rsidR="0019128D" w:rsidRPr="00CD6BA0" w:rsidRDefault="00C63D67" w:rsidP="00582ACE">
                      <w:pPr>
                        <w:rPr>
                          <w:rFonts w:ascii="Gotham Book" w:hAnsi="Gotham Book" w:cstheme="minorHAnsi"/>
                          <w:sz w:val="15"/>
                          <w:szCs w:val="15"/>
                        </w:rPr>
                      </w:pPr>
                      <w:r w:rsidRPr="00C63D67">
                        <w:rPr>
                          <w:rFonts w:ascii="Gotham Book" w:hAnsi="Gotham Book" w:cstheme="minorHAnsi"/>
                          <w:sz w:val="15"/>
                          <w:szCs w:val="15"/>
                        </w:rPr>
                        <w:t>office@soa.eastern-mat.co.uk</w:t>
                      </w:r>
                    </w:p>
                  </w:txbxContent>
                </v:textbox>
              </v:shape>
              <v:shape id="Picture 12" o:spid="_x0000_s1046" type="#_x0000_t75" style="position:absolute;left:18288;top:10012;width:2032;height: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">
                <v:imagedata r:id="rId7" o:title=""/>
              </v:shape>
              <v:shape id="_x0000_s1047" type="#_x0000_t202" style="position:absolute;left:20828;top:12954;width:13258;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" filled="f" stroked="f" strokeweight="0">
                <v:textbox inset="0,0,0,0">
                  <w:txbxContent>
                    <w:p w14:paraId="2FF7EA0A" w14:textId="77777777" w:rsidR="0019128D" w:rsidRPr="00CD6BA0" w:rsidRDefault="00C63D67" w:rsidP="00582ACE">
                      <w:pPr>
                        <w:rPr>
                          <w:rFonts w:ascii="Gotham Book" w:hAnsi="Gotham Book" w:cstheme="minorHAnsi"/>
                          <w:sz w:val="15"/>
                          <w:szCs w:val="15"/>
                        </w:rPr>
                      </w:pPr>
                      <w:r w:rsidRPr="00C63D67">
                        <w:rPr>
                          <w:rFonts w:ascii="Gotham Book" w:hAnsi="Gotham Book" w:cstheme="minorHAnsi"/>
                          <w:sz w:val="15"/>
                          <w:szCs w:val="15"/>
                        </w:rPr>
                        <w:t>www.southeryacademy.co.uk</w:t>
                      </w:r>
                    </w:p>
                  </w:txbxContent>
                </v:textbox>
              </v:shape>
              <v:shape id="Picture 17" o:spid="_x0000_s1048" type="#_x0000_t75" style="position:absolute;left:18297;top:12750;width:2013;height:1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">
                <v:imagedata r:id="rId8" o:title=""/>
              </v:shape>
              <v:shape id="_x0000_s1049" type="#_x0000_t202" style="position:absolute;left:9956;width:14936;height:2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" filled="f" stroked="f" strokeweight="0">
                <v:textbox inset="0,0,0,0">
                  <w:txbxContent>
                    <w:p w14:paraId="55DD5AAF" w14:textId="2557BE26" w:rsidR="0019128D" w:rsidRPr="00671FEF" w:rsidRDefault="00BE0864" w:rsidP="00582ACE">
                      <w:pPr>
                        <w:jc w:val="center"/>
                        <w:rPr>
                          <w:rFonts w:ascii="Gotham" w:hAnsi="Gotham" w:cstheme="minorHAnsi"/>
                          <w:b/>
                          <w:color w:val="25336B"/>
                          <w:sz w:val="23"/>
                          <w:szCs w:val="23"/>
                        </w:rPr>
                      </w:pPr>
                      <w:r>
                        <w:rPr>
                          <w:rFonts w:ascii="Gotham" w:hAnsi="Gotham" w:cstheme="minorHAnsi"/>
                          <w:b/>
                          <w:color w:val="25336B"/>
                          <w:sz w:val="23"/>
                          <w:szCs w:val="23"/>
                        </w:rPr>
                        <w:t xml:space="preserve"> </w:t>
                      </w:r>
                      <w:r w:rsidR="00EC140B">
                        <w:rPr>
                          <w:rFonts w:ascii="Gotham" w:hAnsi="Gotham" w:cstheme="minorHAnsi"/>
                          <w:b/>
                          <w:color w:val="25336B"/>
                          <w:sz w:val="23"/>
                          <w:szCs w:val="23"/>
                        </w:rPr>
                        <w:t>7</w:t>
                      </w:r>
                      <w:r w:rsidRPr="00BE0864">
                        <w:rPr>
                          <w:rFonts w:ascii="Gotham" w:hAnsi="Gotham" w:cstheme="minorHAnsi"/>
                          <w:b/>
                          <w:color w:val="25336B"/>
                          <w:sz w:val="23"/>
                          <w:szCs w:val="23"/>
                          <w:vertAlign w:val="superscript"/>
                        </w:rPr>
                        <w:t>th</w:t>
                      </w:r>
                      <w:r>
                        <w:rPr>
                          <w:rFonts w:ascii="Gotham" w:hAnsi="Gotham" w:cstheme="minorHAnsi"/>
                          <w:b/>
                          <w:color w:val="25336B"/>
                          <w:sz w:val="23"/>
                          <w:szCs w:val="23"/>
                        </w:rPr>
                        <w:t xml:space="preserve"> September </w:t>
                      </w:r>
                      <w:r w:rsidR="00C01AF1">
                        <w:rPr>
                          <w:rFonts w:ascii="Gotham" w:hAnsi="Gotham" w:cstheme="minorHAnsi"/>
                          <w:b/>
                          <w:color w:val="25336B"/>
                          <w:sz w:val="23"/>
                          <w:szCs w:val="23"/>
                        </w:rPr>
                        <w:t xml:space="preserve"> 2026</w:t>
                      </w:r>
                    </w:p>
                  </w:txbxContent>
                </v:textbox>
              </v:shape>
            </v:group>
          </w:pict>
        </mc:Fallback>
      </mc:AlternateContent>
    </w:r>
    <w:r>
      <w:rPr>
        <w:noProof/>
      </w:rPr>
      <w:drawing>
        <wp:inline distT="0" distB="0" distL="0" distR="0" wp14:anchorId="0EA17232" wp14:editId="62A68FCD">
          <wp:extent cx="7501921" cy="2380649"/>
          <wp:effectExtent l="0" t="0" r="3810" b="63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KCSL195\AppData\Local\Microsoft\Windows\INetCache\Content.Word\Admiral-Academy.p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7501921" cy="238064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458C9" w14:textId="77777777" w:rsidR="00F423E8" w:rsidRPr="00CA5CC2" w:rsidRDefault="003D0AAF" w:rsidP="00CA5CC2">
    <w:pPr>
      <w:pStyle w:val="Header"/>
    </w:pPr>
    <w:r>
      <w: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edit="forms" w:enforcement="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85E"/>
    <w:rsid w:val="00004C8C"/>
    <w:rsid w:val="00013E7F"/>
    <w:rsid w:val="0001471D"/>
    <w:rsid w:val="0004477F"/>
    <w:rsid w:val="000552DE"/>
    <w:rsid w:val="00056F3C"/>
    <w:rsid w:val="00061797"/>
    <w:rsid w:val="000835C2"/>
    <w:rsid w:val="0009210D"/>
    <w:rsid w:val="000A281E"/>
    <w:rsid w:val="000A7550"/>
    <w:rsid w:val="000A7A63"/>
    <w:rsid w:val="000B634A"/>
    <w:rsid w:val="000E28FC"/>
    <w:rsid w:val="00101A54"/>
    <w:rsid w:val="00140FD4"/>
    <w:rsid w:val="00162191"/>
    <w:rsid w:val="0019128D"/>
    <w:rsid w:val="00192B9F"/>
    <w:rsid w:val="001A2BD4"/>
    <w:rsid w:val="001B0446"/>
    <w:rsid w:val="001B0B96"/>
    <w:rsid w:val="001B451D"/>
    <w:rsid w:val="001D19B9"/>
    <w:rsid w:val="001E1C3A"/>
    <w:rsid w:val="002000F4"/>
    <w:rsid w:val="00200C21"/>
    <w:rsid w:val="00205DBB"/>
    <w:rsid w:val="00217588"/>
    <w:rsid w:val="00217A0E"/>
    <w:rsid w:val="002243B0"/>
    <w:rsid w:val="00241EF5"/>
    <w:rsid w:val="00265F93"/>
    <w:rsid w:val="0028060E"/>
    <w:rsid w:val="00286B12"/>
    <w:rsid w:val="0029467D"/>
    <w:rsid w:val="002B0DED"/>
    <w:rsid w:val="002B55A9"/>
    <w:rsid w:val="002C561A"/>
    <w:rsid w:val="002D3709"/>
    <w:rsid w:val="002F6592"/>
    <w:rsid w:val="003235BC"/>
    <w:rsid w:val="0032497E"/>
    <w:rsid w:val="003307A5"/>
    <w:rsid w:val="003A63C3"/>
    <w:rsid w:val="003B4025"/>
    <w:rsid w:val="003B619B"/>
    <w:rsid w:val="003C08B9"/>
    <w:rsid w:val="003D0AAF"/>
    <w:rsid w:val="003E5449"/>
    <w:rsid w:val="004620C6"/>
    <w:rsid w:val="00476256"/>
    <w:rsid w:val="00497969"/>
    <w:rsid w:val="004C6C1B"/>
    <w:rsid w:val="004E0FAF"/>
    <w:rsid w:val="004E32E1"/>
    <w:rsid w:val="00525431"/>
    <w:rsid w:val="005277F5"/>
    <w:rsid w:val="00536E4E"/>
    <w:rsid w:val="005661D7"/>
    <w:rsid w:val="00575963"/>
    <w:rsid w:val="00582ACE"/>
    <w:rsid w:val="005868BD"/>
    <w:rsid w:val="00596546"/>
    <w:rsid w:val="005B36B5"/>
    <w:rsid w:val="005C1E77"/>
    <w:rsid w:val="005C31AB"/>
    <w:rsid w:val="005D12A1"/>
    <w:rsid w:val="005E1EC3"/>
    <w:rsid w:val="005F3159"/>
    <w:rsid w:val="00602112"/>
    <w:rsid w:val="006034A6"/>
    <w:rsid w:val="00641930"/>
    <w:rsid w:val="0065317C"/>
    <w:rsid w:val="00671FEF"/>
    <w:rsid w:val="0067291F"/>
    <w:rsid w:val="006D2633"/>
    <w:rsid w:val="006E68D3"/>
    <w:rsid w:val="006F39C2"/>
    <w:rsid w:val="0070285E"/>
    <w:rsid w:val="00721438"/>
    <w:rsid w:val="00722EEA"/>
    <w:rsid w:val="00753A7C"/>
    <w:rsid w:val="00766CD3"/>
    <w:rsid w:val="00766DE4"/>
    <w:rsid w:val="0077277E"/>
    <w:rsid w:val="00785C64"/>
    <w:rsid w:val="007A6ABC"/>
    <w:rsid w:val="007B47A0"/>
    <w:rsid w:val="007B78A6"/>
    <w:rsid w:val="007E45F5"/>
    <w:rsid w:val="007F1428"/>
    <w:rsid w:val="007F3E36"/>
    <w:rsid w:val="00806EF6"/>
    <w:rsid w:val="00844DB6"/>
    <w:rsid w:val="00862B97"/>
    <w:rsid w:val="00870439"/>
    <w:rsid w:val="00891ACE"/>
    <w:rsid w:val="008A538E"/>
    <w:rsid w:val="008B0D93"/>
    <w:rsid w:val="008B4A8D"/>
    <w:rsid w:val="008D71E3"/>
    <w:rsid w:val="008E24B6"/>
    <w:rsid w:val="00904129"/>
    <w:rsid w:val="00971892"/>
    <w:rsid w:val="00985579"/>
    <w:rsid w:val="00990CCB"/>
    <w:rsid w:val="009A70ED"/>
    <w:rsid w:val="009D67BC"/>
    <w:rsid w:val="00A131A6"/>
    <w:rsid w:val="00A60D24"/>
    <w:rsid w:val="00A61326"/>
    <w:rsid w:val="00A64F60"/>
    <w:rsid w:val="00A73DD8"/>
    <w:rsid w:val="00A83A98"/>
    <w:rsid w:val="00A967A2"/>
    <w:rsid w:val="00A96FA7"/>
    <w:rsid w:val="00AA2511"/>
    <w:rsid w:val="00AA4082"/>
    <w:rsid w:val="00AB69B0"/>
    <w:rsid w:val="00AC0EDE"/>
    <w:rsid w:val="00B266D7"/>
    <w:rsid w:val="00B51528"/>
    <w:rsid w:val="00B7419E"/>
    <w:rsid w:val="00B8492A"/>
    <w:rsid w:val="00BC29BC"/>
    <w:rsid w:val="00BD285E"/>
    <w:rsid w:val="00BD5279"/>
    <w:rsid w:val="00BE0864"/>
    <w:rsid w:val="00BF3DBB"/>
    <w:rsid w:val="00BF5496"/>
    <w:rsid w:val="00C01AF1"/>
    <w:rsid w:val="00C50E14"/>
    <w:rsid w:val="00C54567"/>
    <w:rsid w:val="00C63D67"/>
    <w:rsid w:val="00CA5CC2"/>
    <w:rsid w:val="00CD6BA0"/>
    <w:rsid w:val="00CE0714"/>
    <w:rsid w:val="00CE530B"/>
    <w:rsid w:val="00CF3D3F"/>
    <w:rsid w:val="00D06E87"/>
    <w:rsid w:val="00D1499A"/>
    <w:rsid w:val="00D2392A"/>
    <w:rsid w:val="00D8596C"/>
    <w:rsid w:val="00DC3EAD"/>
    <w:rsid w:val="00E017B1"/>
    <w:rsid w:val="00E024B6"/>
    <w:rsid w:val="00E64EF6"/>
    <w:rsid w:val="00E706D7"/>
    <w:rsid w:val="00E81071"/>
    <w:rsid w:val="00E861A0"/>
    <w:rsid w:val="00EC140B"/>
    <w:rsid w:val="00EC6A77"/>
    <w:rsid w:val="00ED4F4D"/>
    <w:rsid w:val="00EF1DAC"/>
    <w:rsid w:val="00EF59AE"/>
    <w:rsid w:val="00F13411"/>
    <w:rsid w:val="00F147F9"/>
    <w:rsid w:val="00F26FD6"/>
    <w:rsid w:val="00F41DD8"/>
    <w:rsid w:val="00F423E8"/>
    <w:rsid w:val="00F53CC7"/>
    <w:rsid w:val="00F90BA0"/>
    <w:rsid w:val="00FB07AF"/>
    <w:rsid w:val="00FC3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E8498"/>
  <w15:docId w15:val="{4D139204-96BD-442A-A1E0-FD649571A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51D"/>
  </w:style>
  <w:style w:type="paragraph" w:styleId="Footer">
    <w:name w:val="footer"/>
    <w:basedOn w:val="Normal"/>
    <w:link w:val="FooterChar"/>
    <w:uiPriority w:val="99"/>
    <w:unhideWhenUsed/>
    <w:rsid w:val="001B4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51D"/>
  </w:style>
  <w:style w:type="table" w:styleId="TableGrid">
    <w:name w:val="Table Grid"/>
    <w:basedOn w:val="TableNormal"/>
    <w:uiPriority w:val="59"/>
    <w:rsid w:val="001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4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51D"/>
    <w:rPr>
      <w:rFonts w:ascii="Tahoma" w:hAnsi="Tahoma" w:cs="Tahoma"/>
      <w:sz w:val="16"/>
      <w:szCs w:val="16"/>
    </w:rPr>
  </w:style>
  <w:style w:type="character" w:styleId="PlaceholderText">
    <w:name w:val="Placeholder Text"/>
    <w:basedOn w:val="DefaultParagraphFont"/>
    <w:uiPriority w:val="99"/>
    <w:semiHidden/>
    <w:rsid w:val="00D06E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5.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2.wmf"/><Relationship Id="rId4" Type="http://schemas.openxmlformats.org/officeDocument/2006/relationships/webSettings" Target="webSettings.xml"/><Relationship Id="rId9" Type="http://schemas.openxmlformats.org/officeDocument/2006/relationships/image" Target="media/image11.wmf"/><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CSL195\Desktop\Penna\Latets%20Doc%20Versions%20rosie\556636_EMAT_Newsletter%20-%20Cop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06BEF-72F3-463E-A1E3-07D7FEAE1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556636_EMAT_Newsletter - Copy</Template>
  <TotalTime>196</TotalTime>
  <Pages>2</Pages>
  <Words>6</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Yashpal Singh</dc:creator>
  <cp:lastModifiedBy>Elaine Huntington</cp:lastModifiedBy>
  <cp:revision>11</cp:revision>
  <dcterms:created xsi:type="dcterms:W3CDTF">2026-09-07T09:11:00Z</dcterms:created>
  <dcterms:modified xsi:type="dcterms:W3CDTF">2026-09-07T20:55:00Z</dcterms:modified>
</cp:coreProperties>
</file>