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4F901" w14:textId="77777777" w:rsidR="0094026B" w:rsidRDefault="0094026B" w:rsidP="0065063C">
      <w:pPr>
        <w:pStyle w:val="SentryNormal"/>
        <w:rPr>
          <w:rFonts w:ascii="Aptos Narrow" w:hAnsi="Aptos Narrow"/>
          <w:b/>
          <w:bCs/>
          <w:color w:val="388600"/>
          <w:sz w:val="40"/>
          <w:szCs w:val="40"/>
          <w:u w:val="single"/>
        </w:rPr>
      </w:pPr>
    </w:p>
    <w:p w14:paraId="41458086" w14:textId="4312C88F" w:rsidR="0065063C" w:rsidRPr="0094026B" w:rsidRDefault="00A42804" w:rsidP="0065063C">
      <w:pPr>
        <w:pStyle w:val="SentryNormal"/>
        <w:rPr>
          <w:rFonts w:ascii="Aptos Narrow" w:hAnsi="Aptos Narrow"/>
          <w:b/>
          <w:bCs/>
          <w:color w:val="388600"/>
          <w:sz w:val="40"/>
          <w:szCs w:val="40"/>
          <w:u w:val="single"/>
        </w:rPr>
      </w:pPr>
      <w:r w:rsidRPr="0094026B">
        <w:rPr>
          <w:rFonts w:ascii="Aptos Narrow" w:hAnsi="Aptos Narrow"/>
          <w:b/>
          <w:bCs/>
          <w:color w:val="388600"/>
          <w:sz w:val="40"/>
          <w:szCs w:val="40"/>
          <w:u w:val="single"/>
        </w:rPr>
        <w:t>Photography and Video Consent Form</w:t>
      </w:r>
    </w:p>
    <w:p w14:paraId="13A7F2E7" w14:textId="3ECA09B7" w:rsidR="00A42804" w:rsidRPr="0094026B" w:rsidRDefault="00717DBD" w:rsidP="0065063C">
      <w:pPr>
        <w:pStyle w:val="SentryNormal"/>
        <w:rPr>
          <w:rFonts w:ascii="Aptos Narrow" w:hAnsi="Aptos Narrow"/>
        </w:rPr>
      </w:pPr>
      <w:r w:rsidRPr="0094026B">
        <w:rPr>
          <w:rFonts w:ascii="Aptos Narrow" w:hAnsi="Aptos Narrow"/>
          <w:b/>
          <w:bCs/>
        </w:rPr>
        <w:t xml:space="preserve">Southery Academy </w:t>
      </w:r>
      <w:r w:rsidR="00E620ED" w:rsidRPr="0094026B">
        <w:rPr>
          <w:rFonts w:ascii="Aptos Narrow" w:hAnsi="Aptos Narrow"/>
        </w:rPr>
        <w:t>and the Trust that manages us</w:t>
      </w:r>
      <w:r w:rsidR="00533BE7" w:rsidRPr="0094026B">
        <w:rPr>
          <w:rFonts w:ascii="Aptos Narrow" w:hAnsi="Aptos Narrow"/>
        </w:rPr>
        <w:t>, Eastern Multi Academy Trust,</w:t>
      </w:r>
      <w:r w:rsidR="00B40A73" w:rsidRPr="0094026B">
        <w:rPr>
          <w:rFonts w:ascii="Aptos Narrow" w:hAnsi="Aptos Narrow"/>
        </w:rPr>
        <w:t xml:space="preserve"> may take </w:t>
      </w:r>
      <w:r w:rsidR="006E3FDC" w:rsidRPr="0094026B">
        <w:rPr>
          <w:rFonts w:ascii="Aptos Narrow" w:hAnsi="Aptos Narrow"/>
        </w:rPr>
        <w:t xml:space="preserve">and use </w:t>
      </w:r>
      <w:r w:rsidR="00B40A73" w:rsidRPr="0094026B">
        <w:rPr>
          <w:rFonts w:ascii="Aptos Narrow" w:hAnsi="Aptos Narrow"/>
        </w:rPr>
        <w:t xml:space="preserve">photographs or </w:t>
      </w:r>
      <w:r w:rsidR="006E3FDC" w:rsidRPr="0094026B">
        <w:rPr>
          <w:rFonts w:ascii="Aptos Narrow" w:hAnsi="Aptos Narrow"/>
        </w:rPr>
        <w:t xml:space="preserve">videos of its </w:t>
      </w:r>
      <w:r w:rsidR="002C2936" w:rsidRPr="0094026B">
        <w:rPr>
          <w:rFonts w:ascii="Aptos Narrow" w:hAnsi="Aptos Narrow"/>
        </w:rPr>
        <w:t>students</w:t>
      </w:r>
      <w:r w:rsidR="006D393F" w:rsidRPr="0094026B">
        <w:rPr>
          <w:rFonts w:ascii="Aptos Narrow" w:hAnsi="Aptos Narrow"/>
        </w:rPr>
        <w:t xml:space="preserve"> for a variety of differ</w:t>
      </w:r>
      <w:r w:rsidR="001D1A10" w:rsidRPr="0094026B">
        <w:rPr>
          <w:rFonts w:ascii="Aptos Narrow" w:hAnsi="Aptos Narrow"/>
        </w:rPr>
        <w:t>e</w:t>
      </w:r>
      <w:r w:rsidR="006D393F" w:rsidRPr="0094026B">
        <w:rPr>
          <w:rFonts w:ascii="Aptos Narrow" w:hAnsi="Aptos Narrow"/>
        </w:rPr>
        <w:t>nt reasons.</w:t>
      </w:r>
    </w:p>
    <w:p w14:paraId="28DF2404" w14:textId="08A9BFA2" w:rsidR="00026DAA" w:rsidRPr="0094026B" w:rsidRDefault="002362D3" w:rsidP="0065063C">
      <w:pPr>
        <w:pStyle w:val="SentryNormal"/>
        <w:rPr>
          <w:rFonts w:ascii="Aptos Narrow" w:hAnsi="Aptos Narrow"/>
        </w:rPr>
      </w:pPr>
      <w:r w:rsidRPr="0094026B">
        <w:rPr>
          <w:rFonts w:ascii="Aptos Narrow" w:hAnsi="Aptos Narrow"/>
        </w:rPr>
        <w:t xml:space="preserve">Without your consent, we will not </w:t>
      </w:r>
      <w:r w:rsidR="001B3724" w:rsidRPr="0094026B">
        <w:rPr>
          <w:rFonts w:ascii="Aptos Narrow" w:hAnsi="Aptos Narrow"/>
        </w:rPr>
        <w:t>take photographs or videos of your child</w:t>
      </w:r>
      <w:r w:rsidR="0010393E" w:rsidRPr="0094026B">
        <w:rPr>
          <w:rFonts w:ascii="Aptos Narrow" w:hAnsi="Aptos Narrow"/>
        </w:rPr>
        <w:t>.</w:t>
      </w:r>
    </w:p>
    <w:p w14:paraId="73296903" w14:textId="7759CBD2" w:rsidR="000B7C66" w:rsidRPr="0094026B" w:rsidRDefault="000B7C66" w:rsidP="0065063C">
      <w:pPr>
        <w:pStyle w:val="SentryNormal"/>
        <w:rPr>
          <w:rFonts w:ascii="Aptos Narrow" w:hAnsi="Aptos Narrow"/>
        </w:rPr>
      </w:pPr>
      <w:r w:rsidRPr="0094026B">
        <w:rPr>
          <w:rFonts w:ascii="Aptos Narrow" w:hAnsi="Aptos Narrow"/>
        </w:rPr>
        <w:t xml:space="preserve">This consent form is valid for the duration your child attends the school and after </w:t>
      </w:r>
      <w:r w:rsidR="008A506E" w:rsidRPr="0094026B">
        <w:rPr>
          <w:rFonts w:ascii="Aptos Narrow" w:hAnsi="Aptos Narrow"/>
        </w:rPr>
        <w:t>your</w:t>
      </w:r>
      <w:r w:rsidRPr="0094026B">
        <w:rPr>
          <w:rFonts w:ascii="Aptos Narrow" w:hAnsi="Aptos Narrow"/>
        </w:rPr>
        <w:t xml:space="preserve"> child leaves the school</w:t>
      </w:r>
      <w:r w:rsidR="008A506E" w:rsidRPr="0094026B">
        <w:rPr>
          <w:rFonts w:ascii="Aptos Narrow" w:hAnsi="Aptos Narrow"/>
        </w:rPr>
        <w:t>, unless you withdraw your consent at any time, for any reason.</w:t>
      </w:r>
    </w:p>
    <w:p w14:paraId="57D85DBB" w14:textId="0643D92C" w:rsidR="006D393F" w:rsidRPr="0094026B" w:rsidRDefault="0010393E" w:rsidP="0065063C">
      <w:pPr>
        <w:pStyle w:val="SentryNormal"/>
        <w:rPr>
          <w:rFonts w:ascii="Aptos Narrow" w:hAnsi="Aptos Narrow"/>
          <w:b/>
          <w:bCs/>
          <w:color w:val="388600"/>
          <w:sz w:val="24"/>
          <w:szCs w:val="24"/>
          <w:u w:val="single"/>
        </w:rPr>
      </w:pPr>
      <w:r w:rsidRPr="0094026B">
        <w:rPr>
          <w:rFonts w:ascii="Aptos Narrow" w:hAnsi="Aptos Narrow"/>
          <w:b/>
          <w:bCs/>
          <w:color w:val="388600"/>
          <w:sz w:val="24"/>
          <w:szCs w:val="24"/>
          <w:u w:val="single"/>
        </w:rPr>
        <w:t>Please read the following information carefully and outline your agreement</w:t>
      </w:r>
      <w:r w:rsidR="00665E10" w:rsidRPr="0094026B">
        <w:rPr>
          <w:rFonts w:ascii="Aptos Narrow" w:hAnsi="Aptos Narrow"/>
          <w:b/>
          <w:bCs/>
          <w:color w:val="388600"/>
          <w:sz w:val="24"/>
          <w:szCs w:val="24"/>
          <w:u w:val="single"/>
        </w:rPr>
        <w:t xml:space="preserve"> by completing</w:t>
      </w:r>
      <w:r w:rsidR="00814E51" w:rsidRPr="0094026B">
        <w:rPr>
          <w:rFonts w:ascii="Aptos Narrow" w:hAnsi="Aptos Narrow"/>
          <w:b/>
          <w:bCs/>
          <w:color w:val="388600"/>
          <w:sz w:val="24"/>
          <w:szCs w:val="24"/>
          <w:u w:val="single"/>
        </w:rPr>
        <w:t xml:space="preserve"> and signing </w:t>
      </w:r>
      <w:r w:rsidR="00665E10" w:rsidRPr="0094026B">
        <w:rPr>
          <w:rFonts w:ascii="Aptos Narrow" w:hAnsi="Aptos Narrow"/>
          <w:b/>
          <w:bCs/>
          <w:color w:val="388600"/>
          <w:sz w:val="24"/>
          <w:szCs w:val="24"/>
          <w:u w:val="single"/>
        </w:rPr>
        <w:t>the form</w:t>
      </w:r>
      <w:r w:rsidR="00814E51" w:rsidRPr="0094026B">
        <w:rPr>
          <w:rFonts w:ascii="Aptos Narrow" w:hAnsi="Aptos Narrow"/>
          <w:b/>
          <w:bCs/>
          <w:color w:val="388600"/>
          <w:sz w:val="24"/>
          <w:szCs w:val="24"/>
          <w:u w:val="single"/>
        </w:rPr>
        <w:t xml:space="preserve"> overleaf</w:t>
      </w:r>
      <w:r w:rsidR="00665E10" w:rsidRPr="0094026B">
        <w:rPr>
          <w:rFonts w:ascii="Aptos Narrow" w:hAnsi="Aptos Narrow"/>
          <w:b/>
          <w:bCs/>
          <w:color w:val="388600"/>
          <w:sz w:val="24"/>
          <w:szCs w:val="24"/>
          <w:u w:val="single"/>
        </w:rPr>
        <w:t>.</w:t>
      </w:r>
    </w:p>
    <w:p w14:paraId="7EEB2129" w14:textId="769CE452" w:rsidR="00D22D5F" w:rsidRPr="0094026B" w:rsidRDefault="00B2167C" w:rsidP="00B2167C">
      <w:pPr>
        <w:pStyle w:val="SentryNormal"/>
        <w:rPr>
          <w:rFonts w:ascii="Aptos Narrow" w:hAnsi="Aptos Narrow"/>
        </w:rPr>
      </w:pPr>
      <w:r w:rsidRPr="0094026B">
        <w:rPr>
          <w:rFonts w:ascii="Aptos Narrow" w:hAnsi="Aptos Narrow"/>
        </w:rPr>
        <w:t xml:space="preserve">We </w:t>
      </w:r>
      <w:r w:rsidR="00934043" w:rsidRPr="0094026B">
        <w:rPr>
          <w:rFonts w:ascii="Aptos Narrow" w:hAnsi="Aptos Narrow"/>
        </w:rPr>
        <w:t xml:space="preserve">may </w:t>
      </w:r>
      <w:r w:rsidRPr="0094026B">
        <w:rPr>
          <w:rFonts w:ascii="Aptos Narrow" w:hAnsi="Aptos Narrow"/>
        </w:rPr>
        <w:t xml:space="preserve">use photographs and videos of pupils as part of school displays to celebrate </w:t>
      </w:r>
      <w:r w:rsidR="009E3130" w:rsidRPr="0094026B">
        <w:rPr>
          <w:rFonts w:ascii="Aptos Narrow" w:hAnsi="Aptos Narrow"/>
        </w:rPr>
        <w:t xml:space="preserve">the </w:t>
      </w:r>
      <w:r w:rsidRPr="0094026B">
        <w:rPr>
          <w:rFonts w:ascii="Aptos Narrow" w:hAnsi="Aptos Narrow"/>
        </w:rPr>
        <w:t xml:space="preserve">school and pupils’ achievements; to promote on social media, </w:t>
      </w:r>
      <w:r w:rsidR="00BB3291" w:rsidRPr="0094026B">
        <w:rPr>
          <w:rFonts w:ascii="Aptos Narrow" w:hAnsi="Aptos Narrow"/>
        </w:rPr>
        <w:t xml:space="preserve">our </w:t>
      </w:r>
      <w:r w:rsidRPr="0094026B">
        <w:rPr>
          <w:rFonts w:ascii="Aptos Narrow" w:hAnsi="Aptos Narrow"/>
        </w:rPr>
        <w:t>website; and for other publicity purposes in printed publications, such as newspapers and journals.</w:t>
      </w:r>
    </w:p>
    <w:p w14:paraId="7BF0239C" w14:textId="2B9590C0" w:rsidR="00345F6D" w:rsidRPr="0094026B" w:rsidRDefault="00345F6D" w:rsidP="00B2167C">
      <w:pPr>
        <w:pStyle w:val="SentryNormal"/>
        <w:rPr>
          <w:rFonts w:ascii="Aptos Narrow" w:hAnsi="Aptos Narrow"/>
        </w:rPr>
      </w:pPr>
      <w:r w:rsidRPr="0094026B">
        <w:rPr>
          <w:rFonts w:ascii="Aptos Narrow" w:hAnsi="Aptos Narrow"/>
        </w:rPr>
        <w:t>We will take class images of your child which are available to purchase annually (if applicable).</w:t>
      </w:r>
    </w:p>
    <w:p w14:paraId="68A02B1C" w14:textId="3FCB8CF3" w:rsidR="00B2167C" w:rsidRPr="0094026B" w:rsidRDefault="00D22D5F" w:rsidP="00B2167C">
      <w:pPr>
        <w:pStyle w:val="SentryNormal"/>
        <w:rPr>
          <w:rFonts w:ascii="Aptos Narrow" w:hAnsi="Aptos Narrow"/>
        </w:rPr>
      </w:pPr>
      <w:r w:rsidRPr="0094026B">
        <w:rPr>
          <w:rFonts w:ascii="Aptos Narrow" w:hAnsi="Aptos Narrow"/>
        </w:rPr>
        <w:t>We may also use pictures/work created by pupils on display boards inside and/or outside of school.</w:t>
      </w:r>
    </w:p>
    <w:p w14:paraId="17766D30" w14:textId="67D81B00" w:rsidR="00B2167C" w:rsidRPr="0094026B" w:rsidRDefault="00B2167C" w:rsidP="00B2167C">
      <w:pPr>
        <w:pStyle w:val="SentryNormal"/>
        <w:rPr>
          <w:rFonts w:ascii="Aptos Narrow" w:hAnsi="Aptos Narrow"/>
        </w:rPr>
      </w:pPr>
      <w:r w:rsidRPr="0094026B">
        <w:rPr>
          <w:rFonts w:ascii="Aptos Narrow" w:hAnsi="Aptos Narrow"/>
        </w:rPr>
        <w:t>Where we use images of individual pupils, the full name of the pupil will not be displayed and not used in such a way that the pupil can be identified, unless permission is sought and given.</w:t>
      </w:r>
    </w:p>
    <w:p w14:paraId="69F042C3" w14:textId="42DA0CEF" w:rsidR="00606B01" w:rsidRPr="0094026B" w:rsidRDefault="00606B01" w:rsidP="00606B01">
      <w:pPr>
        <w:pStyle w:val="SentryNormal"/>
        <w:rPr>
          <w:rFonts w:ascii="Aptos Narrow" w:hAnsi="Aptos Narrow"/>
        </w:rPr>
      </w:pPr>
      <w:r w:rsidRPr="0094026B">
        <w:rPr>
          <w:rFonts w:ascii="Aptos Narrow" w:hAnsi="Aptos Narrow"/>
        </w:rPr>
        <w:t>The photographs and videos taken are stored securely and when they are no longer required, they are disposed of safely and securely.</w:t>
      </w:r>
    </w:p>
    <w:p w14:paraId="0A710C30" w14:textId="613BE075" w:rsidR="00606B01" w:rsidRPr="0094026B" w:rsidRDefault="00606B01" w:rsidP="00606B01">
      <w:pPr>
        <w:pStyle w:val="SentryNormal"/>
        <w:rPr>
          <w:rFonts w:ascii="Aptos Narrow" w:hAnsi="Aptos Narrow"/>
        </w:rPr>
      </w:pPr>
      <w:r w:rsidRPr="0094026B">
        <w:rPr>
          <w:rFonts w:ascii="Aptos Narrow" w:hAnsi="Aptos Narrow"/>
        </w:rPr>
        <w:t>It is the responsibility of parents/carers to inform the school, in writing, if consent needs to be withdrawn or amended.</w:t>
      </w:r>
    </w:p>
    <w:p w14:paraId="7501CE8C" w14:textId="30631A05" w:rsidR="00606B01" w:rsidRPr="0094026B" w:rsidRDefault="00606B01" w:rsidP="002D3417">
      <w:pPr>
        <w:pStyle w:val="SentryNormal"/>
        <w:rPr>
          <w:rFonts w:ascii="Aptos Narrow" w:hAnsi="Aptos Narrow"/>
        </w:rPr>
      </w:pPr>
      <w:r w:rsidRPr="0094026B">
        <w:rPr>
          <w:rFonts w:ascii="Aptos Narrow" w:hAnsi="Aptos Narrow"/>
        </w:rPr>
        <w:t>We will not use the personal details or full names of any pupil in any photograph or video, on websites, social media, in prospectuses or any other printed publications, unless additional consent is given.</w:t>
      </w:r>
    </w:p>
    <w:p w14:paraId="66774D44" w14:textId="0A63C2EC" w:rsidR="00D47586" w:rsidRPr="0094026B" w:rsidRDefault="006373E9" w:rsidP="0065063C">
      <w:pPr>
        <w:pStyle w:val="SentryNormal"/>
        <w:rPr>
          <w:rFonts w:ascii="Aptos Narrow" w:hAnsi="Aptos Narrow"/>
        </w:rPr>
      </w:pPr>
      <w:r w:rsidRPr="0094026B">
        <w:rPr>
          <w:rFonts w:ascii="Aptos Narrow" w:hAnsi="Aptos Narrow"/>
        </w:rPr>
        <w:t>You have the right to withdraw your consent at any time. Withdrawing your consent will not affect the legality of processing images or videos that were shared prior to withdrawal; however, we will make every effort to remove images of the pupil where possible, e.g. images of the pupil on the school’s website will be removed.</w:t>
      </w:r>
    </w:p>
    <w:p w14:paraId="0E9D8657" w14:textId="1B866624" w:rsidR="00EC66F0" w:rsidRPr="0094026B" w:rsidRDefault="00E74172" w:rsidP="00614EB2">
      <w:pPr>
        <w:spacing w:after="0"/>
        <w:rPr>
          <w:rFonts w:ascii="Aptos Narrow" w:hAnsi="Aptos Narrow"/>
        </w:rPr>
      </w:pPr>
      <w:r w:rsidRPr="0094026B">
        <w:rPr>
          <w:rFonts w:ascii="Aptos Narrow" w:hAnsi="Aptos Narrow"/>
        </w:rPr>
        <w:br w:type="page"/>
      </w:r>
      <w:r w:rsidR="00EC66F0" w:rsidRPr="0094026B">
        <w:rPr>
          <w:rFonts w:ascii="Aptos Narrow" w:hAnsi="Aptos Narrow"/>
          <w:b/>
          <w:bCs/>
          <w:color w:val="388600"/>
          <w:sz w:val="24"/>
          <w:szCs w:val="24"/>
          <w:u w:val="single"/>
        </w:rPr>
        <w:lastRenderedPageBreak/>
        <w:t>Consent</w:t>
      </w:r>
      <w:r w:rsidR="0052061F" w:rsidRPr="0094026B">
        <w:rPr>
          <w:rFonts w:ascii="Aptos Narrow" w:hAnsi="Aptos Narrow"/>
          <w:b/>
          <w:bCs/>
          <w:color w:val="388600"/>
          <w:sz w:val="24"/>
          <w:szCs w:val="24"/>
          <w:u w:val="single"/>
        </w:rPr>
        <w:t>s</w:t>
      </w:r>
    </w:p>
    <w:p w14:paraId="7048E141" w14:textId="3A3168FA" w:rsidR="00413DB7" w:rsidRPr="0094026B" w:rsidRDefault="0052061F" w:rsidP="00614EB2">
      <w:pPr>
        <w:spacing w:after="0"/>
        <w:rPr>
          <w:rFonts w:ascii="Aptos Narrow" w:hAnsi="Aptos Narrow"/>
          <w:b/>
          <w:bCs/>
          <w:sz w:val="24"/>
          <w:szCs w:val="24"/>
        </w:rPr>
      </w:pPr>
      <w:r w:rsidRPr="0094026B">
        <w:rPr>
          <w:rFonts w:ascii="Aptos Narrow" w:hAnsi="Aptos Narrow"/>
          <w:b/>
          <w:bCs/>
          <w:sz w:val="24"/>
          <w:szCs w:val="24"/>
        </w:rPr>
        <w:t xml:space="preserve">I </w:t>
      </w:r>
      <w:r w:rsidR="00721892" w:rsidRPr="0094026B">
        <w:rPr>
          <w:rFonts w:ascii="Aptos Narrow" w:hAnsi="Aptos Narrow"/>
          <w:b/>
          <w:bCs/>
          <w:sz w:val="24"/>
          <w:szCs w:val="24"/>
        </w:rPr>
        <w:t xml:space="preserve">provide consent </w:t>
      </w:r>
      <w:r w:rsidR="0094026B">
        <w:rPr>
          <w:rFonts w:ascii="Aptos Narrow" w:hAnsi="Aptos Narrow"/>
          <w:b/>
          <w:bCs/>
          <w:sz w:val="24"/>
          <w:szCs w:val="24"/>
        </w:rPr>
        <w:t>for</w:t>
      </w:r>
      <w:r w:rsidR="00413DB7" w:rsidRPr="0094026B">
        <w:rPr>
          <w:rFonts w:ascii="Aptos Narrow" w:hAnsi="Aptos Narrow"/>
          <w:b/>
          <w:bCs/>
          <w:sz w:val="24"/>
          <w:szCs w:val="24"/>
        </w:rPr>
        <w:t>:</w:t>
      </w:r>
    </w:p>
    <w:p w14:paraId="2A4B65AC" w14:textId="77777777" w:rsidR="008F4B94" w:rsidRPr="0094026B" w:rsidRDefault="004042AA" w:rsidP="0094026B">
      <w:pPr>
        <w:spacing w:after="0"/>
        <w:rPr>
          <w:rFonts w:ascii="Aptos Narrow" w:hAnsi="Aptos Narrow"/>
          <w:sz w:val="24"/>
          <w:szCs w:val="24"/>
        </w:rPr>
      </w:pPr>
      <w:r w:rsidRPr="0094026B">
        <w:rPr>
          <w:rFonts w:ascii="Aptos Narrow" w:hAnsi="Aptos Narrow"/>
          <w:sz w:val="24"/>
          <w:szCs w:val="24"/>
        </w:rPr>
        <w:t>Taking and using photographs and videos of my child</w:t>
      </w:r>
      <w:r w:rsidR="008F4B94" w:rsidRPr="0094026B">
        <w:rPr>
          <w:rFonts w:ascii="Aptos Narrow" w:hAnsi="Aptos Narrow"/>
          <w:sz w:val="24"/>
          <w:szCs w:val="24"/>
        </w:rPr>
        <w:t>, to be used</w:t>
      </w:r>
      <w:r w:rsidR="003E1E4E" w:rsidRPr="0094026B">
        <w:rPr>
          <w:rFonts w:ascii="Aptos Narrow" w:hAnsi="Aptos Narrow"/>
          <w:sz w:val="24"/>
          <w:szCs w:val="24"/>
        </w:rPr>
        <w:t xml:space="preserve"> on the school or Trust</w:t>
      </w:r>
      <w:r w:rsidR="005171E4" w:rsidRPr="0094026B">
        <w:rPr>
          <w:rFonts w:ascii="Aptos Narrow" w:hAnsi="Aptos Narrow"/>
          <w:sz w:val="24"/>
          <w:szCs w:val="24"/>
        </w:rPr>
        <w:t xml:space="preserve"> website</w:t>
      </w:r>
      <w:r w:rsidR="008F4B94" w:rsidRPr="0094026B">
        <w:rPr>
          <w:rFonts w:ascii="Aptos Narrow" w:hAnsi="Aptos Narrow"/>
          <w:sz w:val="24"/>
          <w:szCs w:val="24"/>
        </w:rPr>
        <w:t>s.</w:t>
      </w:r>
    </w:p>
    <w:p w14:paraId="09DC0FFC" w14:textId="323FF6BC" w:rsidR="00D47586" w:rsidRPr="0094026B" w:rsidRDefault="004B39EF">
      <w:pPr>
        <w:rPr>
          <w:rFonts w:ascii="Aptos Narrow" w:hAnsi="Aptos Narrow"/>
          <w:sz w:val="24"/>
          <w:szCs w:val="24"/>
        </w:rPr>
      </w:pPr>
      <w:r w:rsidRPr="0094026B">
        <w:rPr>
          <w:rFonts w:ascii="Aptos Narrow" w:hAnsi="Aptos Narrow"/>
          <w:sz w:val="24"/>
          <w:szCs w:val="24"/>
        </w:rPr>
        <w:sym w:font="Wingdings 2" w:char="F0A3"/>
      </w:r>
      <w:r w:rsidR="006855CB" w:rsidRPr="0094026B">
        <w:rPr>
          <w:rFonts w:ascii="Aptos Narrow" w:hAnsi="Aptos Narrow"/>
          <w:sz w:val="24"/>
          <w:szCs w:val="24"/>
        </w:rPr>
        <w:t xml:space="preserve"> Yes</w:t>
      </w:r>
    </w:p>
    <w:p w14:paraId="5AE95094" w14:textId="5C0D910A" w:rsidR="006855CB" w:rsidRPr="0094026B" w:rsidRDefault="006855CB">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5A5DE7B3" w14:textId="2FA22494" w:rsidR="00D47586" w:rsidRPr="0094026B" w:rsidRDefault="00823013" w:rsidP="0065063C">
      <w:pPr>
        <w:pStyle w:val="SentryNormal"/>
        <w:rPr>
          <w:rFonts w:ascii="Aptos Narrow" w:hAnsi="Aptos Narrow"/>
          <w:sz w:val="24"/>
          <w:szCs w:val="24"/>
        </w:rPr>
      </w:pPr>
      <w:r w:rsidRPr="0094026B">
        <w:rPr>
          <w:rFonts w:ascii="Aptos Narrow" w:hAnsi="Aptos Narrow"/>
          <w:sz w:val="24"/>
          <w:szCs w:val="24"/>
        </w:rPr>
        <w:t xml:space="preserve">Taking and using photographs and videos of my child on social media, including, but not limited to, Facebook, </w:t>
      </w:r>
      <w:r w:rsidR="00F261A2" w:rsidRPr="0094026B">
        <w:rPr>
          <w:rFonts w:ascii="Aptos Narrow" w:hAnsi="Aptos Narrow"/>
          <w:sz w:val="24"/>
          <w:szCs w:val="24"/>
        </w:rPr>
        <w:t>X</w:t>
      </w:r>
      <w:r w:rsidRPr="0094026B">
        <w:rPr>
          <w:rFonts w:ascii="Aptos Narrow" w:hAnsi="Aptos Narrow"/>
          <w:sz w:val="24"/>
          <w:szCs w:val="24"/>
        </w:rPr>
        <w:t>, Instagram, LinkedIn.</w:t>
      </w:r>
    </w:p>
    <w:p w14:paraId="5E8547B6" w14:textId="77777777" w:rsidR="00823013" w:rsidRPr="0094026B" w:rsidRDefault="00823013" w:rsidP="00823013">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Yes</w:t>
      </w:r>
    </w:p>
    <w:p w14:paraId="5F0CC3C6" w14:textId="534FFFDD" w:rsidR="009E61DE" w:rsidRPr="0094026B" w:rsidRDefault="00823013" w:rsidP="006F7C1A">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7D4AE6F9" w14:textId="07BF7E0A" w:rsidR="00D47586" w:rsidRPr="0094026B" w:rsidRDefault="009E61DE" w:rsidP="0065063C">
      <w:pPr>
        <w:pStyle w:val="SentryNormal"/>
        <w:rPr>
          <w:rFonts w:ascii="Aptos Narrow" w:hAnsi="Aptos Narrow"/>
          <w:sz w:val="24"/>
          <w:szCs w:val="24"/>
        </w:rPr>
      </w:pPr>
      <w:r w:rsidRPr="0094026B">
        <w:rPr>
          <w:rFonts w:ascii="Aptos Narrow" w:hAnsi="Aptos Narrow"/>
          <w:sz w:val="24"/>
          <w:szCs w:val="24"/>
        </w:rPr>
        <w:t>Taking and using photographs and videos on internal displays such as posters, screens, noticeboards or otherwise, that can only be seen by approved visitors, staff and pupils.</w:t>
      </w:r>
    </w:p>
    <w:p w14:paraId="0F396C11" w14:textId="77777777" w:rsidR="009E61DE" w:rsidRPr="0094026B" w:rsidRDefault="009E61DE" w:rsidP="009E61DE">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Yes</w:t>
      </w:r>
    </w:p>
    <w:p w14:paraId="28F37E6D" w14:textId="77777777" w:rsidR="009E61DE" w:rsidRPr="0094026B" w:rsidRDefault="009E61DE" w:rsidP="009E61DE">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3D8BC76F" w14:textId="437FB3C2" w:rsidR="00D47586" w:rsidRPr="0094026B" w:rsidRDefault="0013037F" w:rsidP="0065063C">
      <w:pPr>
        <w:pStyle w:val="SentryNormal"/>
        <w:rPr>
          <w:rFonts w:ascii="Aptos Narrow" w:hAnsi="Aptos Narrow"/>
          <w:sz w:val="24"/>
          <w:szCs w:val="24"/>
        </w:rPr>
      </w:pPr>
      <w:r w:rsidRPr="0094026B">
        <w:rPr>
          <w:rFonts w:ascii="Aptos Narrow" w:hAnsi="Aptos Narrow"/>
          <w:sz w:val="24"/>
          <w:szCs w:val="24"/>
        </w:rPr>
        <w:t>Taking and using photographs and videos on external displays such as posters, screens, noticeboards or otherwise, that can be seen by members of the public.</w:t>
      </w:r>
    </w:p>
    <w:p w14:paraId="57F0EDC1" w14:textId="77777777" w:rsidR="0013037F" w:rsidRPr="0094026B" w:rsidRDefault="0013037F" w:rsidP="0013037F">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Yes</w:t>
      </w:r>
    </w:p>
    <w:p w14:paraId="50DDF80D" w14:textId="77777777" w:rsidR="0013037F" w:rsidRPr="0094026B" w:rsidRDefault="0013037F" w:rsidP="0013037F">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366EB33C" w14:textId="2087BDF5" w:rsidR="00D47586" w:rsidRPr="0094026B" w:rsidRDefault="0013037F" w:rsidP="0065063C">
      <w:pPr>
        <w:pStyle w:val="SentryNormal"/>
        <w:rPr>
          <w:rFonts w:ascii="Aptos Narrow" w:hAnsi="Aptos Narrow"/>
          <w:sz w:val="24"/>
          <w:szCs w:val="24"/>
        </w:rPr>
      </w:pPr>
      <w:r w:rsidRPr="0094026B">
        <w:rPr>
          <w:rFonts w:ascii="Aptos Narrow" w:hAnsi="Aptos Narrow"/>
          <w:sz w:val="24"/>
          <w:szCs w:val="24"/>
        </w:rPr>
        <w:t>Taking and using photographs and videos of my child for promotional materials, such as prospectus, brochures, fl</w:t>
      </w:r>
      <w:r w:rsidR="00F261A2" w:rsidRPr="0094026B">
        <w:rPr>
          <w:rFonts w:ascii="Aptos Narrow" w:hAnsi="Aptos Narrow"/>
          <w:sz w:val="24"/>
          <w:szCs w:val="24"/>
        </w:rPr>
        <w:t>y</w:t>
      </w:r>
      <w:r w:rsidRPr="0094026B">
        <w:rPr>
          <w:rFonts w:ascii="Aptos Narrow" w:hAnsi="Aptos Narrow"/>
          <w:sz w:val="24"/>
          <w:szCs w:val="24"/>
        </w:rPr>
        <w:t>ers or other materials.</w:t>
      </w:r>
    </w:p>
    <w:p w14:paraId="0CC4F1DA" w14:textId="77777777" w:rsidR="0013037F" w:rsidRPr="0094026B" w:rsidRDefault="0013037F" w:rsidP="0013037F">
      <w:pPr>
        <w:rPr>
          <w:rFonts w:ascii="Aptos Narrow" w:hAnsi="Aptos Narrow"/>
          <w:sz w:val="24"/>
          <w:szCs w:val="24"/>
        </w:rPr>
      </w:pPr>
      <w:bookmarkStart w:id="0" w:name="_Hlk206242297"/>
      <w:r w:rsidRPr="0094026B">
        <w:rPr>
          <w:rFonts w:ascii="Aptos Narrow" w:hAnsi="Aptos Narrow"/>
          <w:sz w:val="24"/>
          <w:szCs w:val="24"/>
        </w:rPr>
        <w:sym w:font="Wingdings 2" w:char="F0A3"/>
      </w:r>
      <w:r w:rsidRPr="0094026B">
        <w:rPr>
          <w:rFonts w:ascii="Aptos Narrow" w:hAnsi="Aptos Narrow"/>
          <w:sz w:val="24"/>
          <w:szCs w:val="24"/>
        </w:rPr>
        <w:t xml:space="preserve"> </w:t>
      </w:r>
      <w:bookmarkEnd w:id="0"/>
      <w:r w:rsidRPr="0094026B">
        <w:rPr>
          <w:rFonts w:ascii="Aptos Narrow" w:hAnsi="Aptos Narrow"/>
          <w:sz w:val="24"/>
          <w:szCs w:val="24"/>
        </w:rPr>
        <w:t>Yes</w:t>
      </w:r>
    </w:p>
    <w:p w14:paraId="7A7EE35A" w14:textId="77777777" w:rsidR="0013037F" w:rsidRPr="0094026B" w:rsidRDefault="0013037F" w:rsidP="0013037F">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4FDECA54" w14:textId="2797AC7D" w:rsidR="00D47586" w:rsidRPr="0094026B" w:rsidRDefault="00CC5C31" w:rsidP="0065063C">
      <w:pPr>
        <w:pStyle w:val="SentryNormal"/>
        <w:rPr>
          <w:rFonts w:ascii="Aptos Narrow" w:hAnsi="Aptos Narrow"/>
          <w:sz w:val="24"/>
          <w:szCs w:val="24"/>
        </w:rPr>
      </w:pPr>
      <w:r w:rsidRPr="0094026B">
        <w:rPr>
          <w:rFonts w:ascii="Aptos Narrow" w:hAnsi="Aptos Narrow"/>
          <w:sz w:val="24"/>
          <w:szCs w:val="24"/>
        </w:rPr>
        <w:t xml:space="preserve">Taking and using photographs and videos of my child for use in local, regional and national media. This may include newspapers, TV, any respective </w:t>
      </w:r>
      <w:r w:rsidR="008E0758" w:rsidRPr="0094026B">
        <w:rPr>
          <w:rFonts w:ascii="Aptos Narrow" w:hAnsi="Aptos Narrow"/>
          <w:sz w:val="24"/>
          <w:szCs w:val="24"/>
        </w:rPr>
        <w:t>websites,</w:t>
      </w:r>
      <w:r w:rsidRPr="0094026B">
        <w:rPr>
          <w:rFonts w:ascii="Aptos Narrow" w:hAnsi="Aptos Narrow"/>
          <w:sz w:val="24"/>
          <w:szCs w:val="24"/>
        </w:rPr>
        <w:t xml:space="preserve"> and social media.</w:t>
      </w:r>
    </w:p>
    <w:p w14:paraId="2E32D5A5" w14:textId="77777777" w:rsidR="006C3008" w:rsidRPr="0094026B" w:rsidRDefault="006C3008" w:rsidP="006C3008">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Yes</w:t>
      </w:r>
    </w:p>
    <w:p w14:paraId="12003D0D" w14:textId="4B1835F0" w:rsidR="006C3008" w:rsidRPr="0094026B" w:rsidRDefault="006C3008" w:rsidP="006C3008">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3104E7EF" w14:textId="2214DFFB" w:rsidR="00D47586" w:rsidRPr="0094026B" w:rsidRDefault="006C3008" w:rsidP="0065063C">
      <w:pPr>
        <w:pStyle w:val="SentryNormal"/>
        <w:rPr>
          <w:rFonts w:ascii="Aptos Narrow" w:hAnsi="Aptos Narrow"/>
          <w:sz w:val="24"/>
          <w:szCs w:val="24"/>
        </w:rPr>
      </w:pPr>
      <w:r w:rsidRPr="0094026B">
        <w:rPr>
          <w:rFonts w:ascii="Aptos Narrow" w:hAnsi="Aptos Narrow"/>
          <w:sz w:val="24"/>
          <w:szCs w:val="24"/>
        </w:rPr>
        <w:t xml:space="preserve">Sharing my child’s data with a school-appointed external photography company for official school photography. This includes the following: </w:t>
      </w:r>
      <w:r w:rsidR="008E0758" w:rsidRPr="0094026B">
        <w:rPr>
          <w:rFonts w:ascii="Aptos Narrow" w:hAnsi="Aptos Narrow"/>
          <w:sz w:val="24"/>
          <w:szCs w:val="24"/>
        </w:rPr>
        <w:t>Name,</w:t>
      </w:r>
      <w:r w:rsidRPr="0094026B">
        <w:rPr>
          <w:rFonts w:ascii="Aptos Narrow" w:hAnsi="Aptos Narrow"/>
          <w:sz w:val="24"/>
          <w:szCs w:val="24"/>
        </w:rPr>
        <w:t xml:space="preserve"> Class and </w:t>
      </w:r>
      <w:r w:rsidR="00F74FBB" w:rsidRPr="0094026B">
        <w:rPr>
          <w:rFonts w:ascii="Aptos Narrow" w:hAnsi="Aptos Narrow"/>
          <w:sz w:val="24"/>
          <w:szCs w:val="24"/>
        </w:rPr>
        <w:t xml:space="preserve">UPN </w:t>
      </w:r>
      <w:r w:rsidRPr="0094026B">
        <w:rPr>
          <w:rFonts w:ascii="Aptos Narrow" w:hAnsi="Aptos Narrow"/>
          <w:sz w:val="24"/>
          <w:szCs w:val="24"/>
        </w:rPr>
        <w:t>number.</w:t>
      </w:r>
      <w:r w:rsidR="00805016" w:rsidRPr="0094026B">
        <w:rPr>
          <w:rFonts w:ascii="Aptos Narrow" w:hAnsi="Aptos Narrow"/>
          <w:sz w:val="24"/>
          <w:szCs w:val="24"/>
        </w:rPr>
        <w:t xml:space="preserve"> </w:t>
      </w:r>
    </w:p>
    <w:p w14:paraId="236A4EBF" w14:textId="77777777" w:rsidR="00805016" w:rsidRPr="0094026B" w:rsidRDefault="00805016" w:rsidP="00805016">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Yes</w:t>
      </w:r>
    </w:p>
    <w:p w14:paraId="08724915" w14:textId="601B8918" w:rsidR="00805016" w:rsidRPr="0094026B" w:rsidRDefault="00805016" w:rsidP="00805016">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p>
    <w:p w14:paraId="2442997D" w14:textId="66154937" w:rsidR="00D47586" w:rsidRPr="0094026B" w:rsidRDefault="006C3008" w:rsidP="0065063C">
      <w:pPr>
        <w:pStyle w:val="SentryNormal"/>
        <w:rPr>
          <w:rFonts w:ascii="Aptos Narrow" w:hAnsi="Aptos Narrow"/>
          <w:sz w:val="24"/>
          <w:szCs w:val="24"/>
        </w:rPr>
      </w:pPr>
      <w:r w:rsidRPr="0094026B">
        <w:rPr>
          <w:rFonts w:ascii="Aptos Narrow" w:hAnsi="Aptos Narrow"/>
          <w:sz w:val="24"/>
          <w:szCs w:val="24"/>
        </w:rPr>
        <w:t>Taking part in class or group photographs which will be available for sale to other families</w:t>
      </w:r>
      <w:r w:rsidR="00805016" w:rsidRPr="0094026B">
        <w:rPr>
          <w:rFonts w:ascii="Aptos Narrow" w:hAnsi="Aptos Narrow"/>
          <w:sz w:val="24"/>
          <w:szCs w:val="24"/>
        </w:rPr>
        <w:t>.</w:t>
      </w:r>
    </w:p>
    <w:p w14:paraId="6D55B6D9" w14:textId="77777777" w:rsidR="00805016" w:rsidRPr="0094026B" w:rsidRDefault="00805016" w:rsidP="00805016">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Yes</w:t>
      </w:r>
    </w:p>
    <w:p w14:paraId="458151EE" w14:textId="384E33B9" w:rsidR="002C45B4" w:rsidRPr="0094026B" w:rsidRDefault="00805016">
      <w:pPr>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No</w:t>
      </w:r>
      <w:r w:rsidR="002C45B4" w:rsidRPr="0094026B">
        <w:rPr>
          <w:rFonts w:ascii="Aptos Narrow" w:hAnsi="Aptos Narrow"/>
          <w:sz w:val="24"/>
          <w:szCs w:val="24"/>
        </w:rPr>
        <w:br w:type="page"/>
      </w:r>
    </w:p>
    <w:p w14:paraId="51837F4E" w14:textId="084B22C3" w:rsidR="002C45B4" w:rsidRPr="00614EB2" w:rsidRDefault="002C45B4" w:rsidP="002C45B4">
      <w:pPr>
        <w:pStyle w:val="SentryNormal"/>
        <w:rPr>
          <w:rFonts w:ascii="Aptos Narrow" w:hAnsi="Aptos Narrow"/>
          <w:b/>
          <w:bCs/>
          <w:color w:val="388600"/>
          <w:sz w:val="28"/>
          <w:szCs w:val="28"/>
          <w:u w:val="single"/>
        </w:rPr>
      </w:pPr>
      <w:r w:rsidRPr="00614EB2">
        <w:rPr>
          <w:rFonts w:ascii="Aptos Narrow" w:hAnsi="Aptos Narrow"/>
          <w:b/>
          <w:bCs/>
          <w:color w:val="388600"/>
          <w:sz w:val="28"/>
          <w:szCs w:val="28"/>
          <w:u w:val="single"/>
        </w:rPr>
        <w:lastRenderedPageBreak/>
        <w:t>Declaration</w:t>
      </w:r>
    </w:p>
    <w:p w14:paraId="71555CA8" w14:textId="1A47FDF3" w:rsidR="002C45B4" w:rsidRPr="0094026B" w:rsidRDefault="002C45B4" w:rsidP="002C45B4">
      <w:pPr>
        <w:pStyle w:val="SentryNormal"/>
        <w:rPr>
          <w:rFonts w:ascii="Aptos Narrow" w:hAnsi="Aptos Narrow"/>
          <w:b/>
          <w:bCs/>
          <w:sz w:val="24"/>
          <w:szCs w:val="24"/>
        </w:rPr>
      </w:pPr>
      <w:r w:rsidRPr="0094026B">
        <w:rPr>
          <w:rFonts w:ascii="Aptos Narrow" w:hAnsi="Aptos Narrow"/>
          <w:b/>
          <w:bCs/>
          <w:sz w:val="24"/>
          <w:szCs w:val="24"/>
        </w:rPr>
        <w:t>I understand:</w:t>
      </w:r>
    </w:p>
    <w:p w14:paraId="48653B07" w14:textId="7DD3AA73"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Why my consent is required.</w:t>
      </w:r>
    </w:p>
    <w:p w14:paraId="1930D873" w14:textId="41B23F14"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The reasons why we take and use photographs and videos my child.</w:t>
      </w:r>
    </w:p>
    <w:p w14:paraId="644505AA" w14:textId="764EA2B2"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Which other organisations may take and use photographs and videos of my child.</w:t>
      </w:r>
    </w:p>
    <w:p w14:paraId="14CD8D08" w14:textId="7ACCE23B"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The conditions under which the school/</w:t>
      </w:r>
      <w:r w:rsidR="009B6CE6" w:rsidRPr="0094026B">
        <w:rPr>
          <w:rFonts w:ascii="Aptos Narrow" w:hAnsi="Aptos Narrow"/>
          <w:sz w:val="24"/>
          <w:szCs w:val="24"/>
        </w:rPr>
        <w:t>EMAT</w:t>
      </w:r>
      <w:r w:rsidR="002C45B4" w:rsidRPr="0094026B">
        <w:rPr>
          <w:rFonts w:ascii="Aptos Narrow" w:hAnsi="Aptos Narrow"/>
          <w:sz w:val="24"/>
          <w:szCs w:val="24"/>
        </w:rPr>
        <w:t xml:space="preserve"> uses photographs and videos of my child.</w:t>
      </w:r>
    </w:p>
    <w:p w14:paraId="4B8344D9" w14:textId="40CDAD39"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I</w:t>
      </w:r>
      <w:r w:rsidRPr="0094026B">
        <w:rPr>
          <w:rFonts w:ascii="Aptos Narrow" w:hAnsi="Aptos Narrow"/>
          <w:sz w:val="24"/>
          <w:szCs w:val="24"/>
        </w:rPr>
        <w:t xml:space="preserve"> </w:t>
      </w:r>
      <w:r w:rsidR="002C45B4" w:rsidRPr="0094026B">
        <w:rPr>
          <w:rFonts w:ascii="Aptos Narrow" w:hAnsi="Aptos Narrow"/>
          <w:sz w:val="24"/>
          <w:szCs w:val="24"/>
        </w:rPr>
        <w:t>have provided my consent above as appropriate, and the school will take and use photographs and videos of my child in line with my requirements.</w:t>
      </w:r>
    </w:p>
    <w:p w14:paraId="253089CA" w14:textId="6CC3EC38"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Photographs and videos of my child will be kept</w:t>
      </w:r>
      <w:r w:rsidR="00F261A2" w:rsidRPr="0094026B">
        <w:rPr>
          <w:rFonts w:ascii="Aptos Narrow" w:hAnsi="Aptos Narrow"/>
          <w:sz w:val="24"/>
          <w:szCs w:val="24"/>
        </w:rPr>
        <w:t xml:space="preserve"> and may be used</w:t>
      </w:r>
      <w:r w:rsidR="002C45B4" w:rsidRPr="0094026B">
        <w:rPr>
          <w:rFonts w:ascii="Aptos Narrow" w:hAnsi="Aptos Narrow"/>
          <w:sz w:val="24"/>
          <w:szCs w:val="24"/>
        </w:rPr>
        <w:t xml:space="preserve"> even </w:t>
      </w:r>
      <w:r w:rsidR="007E3EEB" w:rsidRPr="0094026B">
        <w:rPr>
          <w:rFonts w:ascii="Aptos Narrow" w:hAnsi="Aptos Narrow"/>
          <w:sz w:val="24"/>
          <w:szCs w:val="24"/>
        </w:rPr>
        <w:t xml:space="preserve">after they </w:t>
      </w:r>
      <w:r w:rsidR="002C45B4" w:rsidRPr="0094026B">
        <w:rPr>
          <w:rFonts w:ascii="Aptos Narrow" w:hAnsi="Aptos Narrow"/>
          <w:sz w:val="24"/>
          <w:szCs w:val="24"/>
        </w:rPr>
        <w:t>have left the academy</w:t>
      </w:r>
      <w:r w:rsidR="00F261A2" w:rsidRPr="0094026B">
        <w:rPr>
          <w:rFonts w:ascii="Aptos Narrow" w:hAnsi="Aptos Narrow"/>
          <w:sz w:val="24"/>
          <w:szCs w:val="24"/>
        </w:rPr>
        <w:t>, unless consent is withdrawn at any time and for any reason.</w:t>
      </w:r>
    </w:p>
    <w:p w14:paraId="1BBA7D00" w14:textId="39855E02" w:rsidR="002C45B4" w:rsidRPr="0094026B" w:rsidRDefault="0094026B" w:rsidP="002C45B4">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I will be required to refresh consent where any circumstances change.</w:t>
      </w:r>
    </w:p>
    <w:p w14:paraId="62B55D6D" w14:textId="25D7FAC5" w:rsidR="00D47586" w:rsidRPr="0094026B" w:rsidRDefault="0094026B" w:rsidP="0065063C">
      <w:pPr>
        <w:pStyle w:val="SentryNormal"/>
        <w:rPr>
          <w:rFonts w:ascii="Aptos Narrow" w:hAnsi="Aptos Narrow"/>
          <w:sz w:val="24"/>
          <w:szCs w:val="24"/>
        </w:rPr>
      </w:pPr>
      <w:r w:rsidRPr="0094026B">
        <w:rPr>
          <w:rFonts w:ascii="Aptos Narrow" w:hAnsi="Aptos Narrow"/>
          <w:sz w:val="24"/>
          <w:szCs w:val="24"/>
        </w:rPr>
        <w:sym w:font="Wingdings 2" w:char="F0A3"/>
      </w:r>
      <w:r w:rsidRPr="0094026B">
        <w:rPr>
          <w:rFonts w:ascii="Aptos Narrow" w:hAnsi="Aptos Narrow"/>
          <w:sz w:val="24"/>
          <w:szCs w:val="24"/>
        </w:rPr>
        <w:t xml:space="preserve"> </w:t>
      </w:r>
      <w:r w:rsidR="002C45B4" w:rsidRPr="0094026B">
        <w:rPr>
          <w:rFonts w:ascii="Aptos Narrow" w:hAnsi="Aptos Narrow"/>
          <w:sz w:val="24"/>
          <w:szCs w:val="24"/>
        </w:rPr>
        <w:t>I can withdraw my consent at any time and must do so in writing.</w:t>
      </w:r>
    </w:p>
    <w:p w14:paraId="41A885EA" w14:textId="79263FF7" w:rsidR="00F87373" w:rsidRPr="0094026B" w:rsidRDefault="00F87373" w:rsidP="0065063C">
      <w:pPr>
        <w:pStyle w:val="SentryNormal"/>
        <w:rPr>
          <w:rFonts w:ascii="Aptos Narrow" w:hAnsi="Aptos Narrow"/>
        </w:rPr>
      </w:pPr>
    </w:p>
    <w:p w14:paraId="4B70DE64" w14:textId="12489031" w:rsidR="00F87373" w:rsidRPr="0094026B" w:rsidRDefault="00F87373" w:rsidP="0065063C">
      <w:pPr>
        <w:pStyle w:val="SentryNormal"/>
        <w:rPr>
          <w:rFonts w:ascii="Aptos Narrow" w:hAnsi="Aptos Narrow"/>
          <w:b/>
          <w:bCs/>
          <w:sz w:val="24"/>
          <w:szCs w:val="24"/>
        </w:rPr>
      </w:pPr>
      <w:r w:rsidRPr="0094026B">
        <w:rPr>
          <w:rFonts w:ascii="Aptos Narrow" w:hAnsi="Aptos Narrow"/>
          <w:b/>
          <w:bCs/>
          <w:sz w:val="24"/>
          <w:szCs w:val="24"/>
        </w:rPr>
        <w:t>Name of Parent/Carer:</w:t>
      </w:r>
    </w:p>
    <w:p w14:paraId="04D05057" w14:textId="46A6D759" w:rsidR="00F87373" w:rsidRPr="0094026B" w:rsidRDefault="00F87373" w:rsidP="0065063C">
      <w:pPr>
        <w:pStyle w:val="SentryNormal"/>
        <w:rPr>
          <w:rFonts w:ascii="Aptos Narrow" w:hAnsi="Aptos Narrow"/>
          <w:b/>
          <w:bCs/>
          <w:sz w:val="24"/>
          <w:szCs w:val="24"/>
        </w:rPr>
      </w:pPr>
    </w:p>
    <w:p w14:paraId="09A03E96" w14:textId="63A74E07" w:rsidR="00F87373" w:rsidRPr="0094026B" w:rsidRDefault="00F87373" w:rsidP="0065063C">
      <w:pPr>
        <w:pStyle w:val="SentryNormal"/>
        <w:rPr>
          <w:rFonts w:ascii="Aptos Narrow" w:hAnsi="Aptos Narrow"/>
          <w:b/>
          <w:bCs/>
          <w:sz w:val="24"/>
          <w:szCs w:val="24"/>
        </w:rPr>
      </w:pPr>
      <w:r w:rsidRPr="0094026B">
        <w:rPr>
          <w:rFonts w:ascii="Aptos Narrow" w:hAnsi="Aptos Narrow"/>
          <w:b/>
          <w:bCs/>
          <w:sz w:val="24"/>
          <w:szCs w:val="24"/>
        </w:rPr>
        <w:t>Signature of Parent/Carer:</w:t>
      </w:r>
    </w:p>
    <w:p w14:paraId="24695FFA" w14:textId="7993AFD7" w:rsidR="00F87373" w:rsidRPr="0094026B" w:rsidRDefault="00F87373" w:rsidP="0065063C">
      <w:pPr>
        <w:pStyle w:val="SentryNormal"/>
        <w:rPr>
          <w:rFonts w:ascii="Aptos Narrow" w:hAnsi="Aptos Narrow"/>
          <w:b/>
          <w:bCs/>
          <w:sz w:val="24"/>
          <w:szCs w:val="24"/>
        </w:rPr>
      </w:pPr>
    </w:p>
    <w:p w14:paraId="08697CD8" w14:textId="5F82797E" w:rsidR="0057398A" w:rsidRPr="0094026B" w:rsidRDefault="0057398A" w:rsidP="0065063C">
      <w:pPr>
        <w:pStyle w:val="SentryNormal"/>
        <w:rPr>
          <w:rFonts w:ascii="Aptos Narrow" w:hAnsi="Aptos Narrow"/>
          <w:b/>
          <w:bCs/>
          <w:sz w:val="24"/>
          <w:szCs w:val="24"/>
        </w:rPr>
      </w:pPr>
      <w:r w:rsidRPr="0094026B">
        <w:rPr>
          <w:rFonts w:ascii="Aptos Narrow" w:hAnsi="Aptos Narrow"/>
          <w:b/>
          <w:bCs/>
          <w:sz w:val="24"/>
          <w:szCs w:val="24"/>
        </w:rPr>
        <w:t>Date:</w:t>
      </w:r>
    </w:p>
    <w:p w14:paraId="62CE1C07" w14:textId="77777777" w:rsidR="00D47586" w:rsidRPr="0094026B" w:rsidRDefault="00D47586" w:rsidP="0065063C">
      <w:pPr>
        <w:pStyle w:val="SentryNormal"/>
        <w:rPr>
          <w:rFonts w:ascii="Aptos Narrow" w:hAnsi="Aptos Narrow"/>
        </w:rPr>
      </w:pPr>
    </w:p>
    <w:p w14:paraId="181614EF" w14:textId="77777777" w:rsidR="00D47586" w:rsidRPr="0094026B" w:rsidRDefault="00D47586" w:rsidP="0065063C">
      <w:pPr>
        <w:pStyle w:val="SentryNormal"/>
        <w:rPr>
          <w:rFonts w:ascii="Aptos Narrow" w:hAnsi="Aptos Narrow"/>
        </w:rPr>
      </w:pPr>
    </w:p>
    <w:p w14:paraId="222DC6E1" w14:textId="77777777" w:rsidR="00D47586" w:rsidRPr="0094026B" w:rsidRDefault="00D47586" w:rsidP="0065063C">
      <w:pPr>
        <w:pStyle w:val="SentryNormal"/>
        <w:rPr>
          <w:rFonts w:ascii="Aptos Narrow" w:hAnsi="Aptos Narrow"/>
        </w:rPr>
      </w:pPr>
    </w:p>
    <w:p w14:paraId="5133661A" w14:textId="77777777" w:rsidR="00D47586" w:rsidRPr="0094026B" w:rsidRDefault="00D47586" w:rsidP="0065063C">
      <w:pPr>
        <w:pStyle w:val="SentryNormal"/>
        <w:rPr>
          <w:rFonts w:ascii="Aptos Narrow" w:hAnsi="Aptos Narrow"/>
        </w:rPr>
      </w:pPr>
    </w:p>
    <w:p w14:paraId="3BE0CE69" w14:textId="77777777" w:rsidR="00D47586" w:rsidRPr="0094026B" w:rsidRDefault="00D47586" w:rsidP="0065063C">
      <w:pPr>
        <w:pStyle w:val="SentryNormal"/>
        <w:rPr>
          <w:rFonts w:ascii="Aptos Narrow" w:hAnsi="Aptos Narrow"/>
        </w:rPr>
      </w:pPr>
    </w:p>
    <w:p w14:paraId="3A5B5941" w14:textId="77777777" w:rsidR="00D47586" w:rsidRPr="0094026B" w:rsidRDefault="00D47586" w:rsidP="0065063C">
      <w:pPr>
        <w:pStyle w:val="SentryNormal"/>
        <w:rPr>
          <w:rFonts w:ascii="Aptos Narrow" w:hAnsi="Aptos Narrow"/>
        </w:rPr>
      </w:pPr>
    </w:p>
    <w:p w14:paraId="5D7BD48C" w14:textId="77777777" w:rsidR="00D47586" w:rsidRPr="0094026B" w:rsidRDefault="00D47586" w:rsidP="0065063C">
      <w:pPr>
        <w:pStyle w:val="SentryNormal"/>
        <w:rPr>
          <w:rFonts w:ascii="Aptos Narrow" w:hAnsi="Aptos Narrow"/>
        </w:rPr>
      </w:pPr>
    </w:p>
    <w:sectPr w:rsidR="00D47586" w:rsidRPr="0094026B" w:rsidSect="001F05EE">
      <w:headerReference w:type="first" r:id="rId10"/>
      <w:footerReference w:type="first" r:id="rId11"/>
      <w:pgSz w:w="11906" w:h="16838"/>
      <w:pgMar w:top="1440" w:right="1440" w:bottom="1440" w:left="144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96882" w14:textId="77777777" w:rsidR="002A4FE5" w:rsidRDefault="002A4FE5" w:rsidP="00FF0475">
      <w:pPr>
        <w:spacing w:after="0" w:line="240" w:lineRule="auto"/>
      </w:pPr>
      <w:r>
        <w:separator/>
      </w:r>
    </w:p>
  </w:endnote>
  <w:endnote w:type="continuationSeparator" w:id="0">
    <w:p w14:paraId="1C533E0F" w14:textId="77777777" w:rsidR="002A4FE5" w:rsidRDefault="002A4FE5" w:rsidP="00FF0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imbusSan">
    <w:altName w:val="Calibri"/>
    <w:panose1 w:val="00000000000000000000"/>
    <w:charset w:val="00"/>
    <w:family w:val="modern"/>
    <w:notTrueType/>
    <w:pitch w:val="variable"/>
    <w:sig w:usb0="00000007" w:usb1="00000001" w:usb2="00000000" w:usb3="00000000" w:csb0="00000093" w:csb1="00000000"/>
  </w:font>
  <w:font w:name="Aptos Narrow">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Gotham Book">
    <w:altName w:val="Calibri"/>
    <w:panose1 w:val="00000000000000000000"/>
    <w:charset w:val="00"/>
    <w:family w:val="modern"/>
    <w:notTrueType/>
    <w:pitch w:val="variable"/>
    <w:sig w:usb0="A10000FF" w:usb1="40000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12A99" w14:textId="7661602A" w:rsidR="00C8160D" w:rsidRDefault="0094026B" w:rsidP="004868EF">
    <w:pPr>
      <w:pStyle w:val="Footer"/>
      <w:ind w:left="-1020"/>
    </w:pPr>
    <w:r>
      <w:rPr>
        <w:noProof/>
      </w:rPr>
      <mc:AlternateContent>
        <mc:Choice Requires="wps">
          <w:drawing>
            <wp:anchor distT="0" distB="0" distL="114300" distR="114300" simplePos="0" relativeHeight="251662336" behindDoc="0" locked="0" layoutInCell="1" allowOverlap="1" wp14:anchorId="10B33368" wp14:editId="027C0C14">
              <wp:simplePos x="0" y="0"/>
              <wp:positionH relativeFrom="column">
                <wp:posOffset>1219200</wp:posOffset>
              </wp:positionH>
              <wp:positionV relativeFrom="paragraph">
                <wp:posOffset>-76835</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55763BFE" w14:textId="77777777" w:rsidR="0094026B" w:rsidRPr="004B4404" w:rsidRDefault="0094026B" w:rsidP="0094026B">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Westgate Street, Southery, Downham Market, Norfolk, PE38 0PA</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0B33368" id="_x0000_t202" coordsize="21600,21600" o:spt="202" path="m,l,21600r21600,l21600,xe">
              <v:stroke joinstyle="miter"/>
              <v:path gradientshapeok="t" o:connecttype="rect"/>
            </v:shapetype>
            <v:shape id="Text Box 2" o:spid="_x0000_s1026" type="#_x0000_t202" style="position:absolute;left:0;text-align:left;margin-left:96pt;margin-top:-6.05pt;width:103.3pt;height:6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" filled="f" stroked="f" strokeweight="0">
              <v:textbox inset="0,0,0,0">
                <w:txbxContent>
                  <w:p w14:paraId="55763BFE" w14:textId="77777777" w:rsidR="0094026B" w:rsidRPr="004B4404" w:rsidRDefault="0094026B" w:rsidP="0094026B">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Westgate Street, Southery, Downham Market, Norfolk, PE38 0PA</w:t>
                    </w:r>
                  </w:p>
                </w:txbxContent>
              </v:textbox>
            </v:shape>
          </w:pict>
        </mc:Fallback>
      </mc:AlternateContent>
    </w:r>
    <w:r w:rsidR="004F2F5D">
      <w:rPr>
        <w:noProof/>
      </w:rPr>
      <mc:AlternateContent>
        <mc:Choice Requires="wps">
          <w:drawing>
            <wp:anchor distT="0" distB="0" distL="114300" distR="114300" simplePos="0" relativeHeight="251661312" behindDoc="0" locked="0" layoutInCell="1" allowOverlap="1" wp14:anchorId="5D680C65" wp14:editId="12D539FD">
              <wp:simplePos x="0" y="0"/>
              <wp:positionH relativeFrom="column">
                <wp:posOffset>2667000</wp:posOffset>
              </wp:positionH>
              <wp:positionV relativeFrom="paragraph">
                <wp:posOffset>-77470</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1F1E14BE" w14:textId="77777777" w:rsidR="004F2F5D" w:rsidRPr="004B4404" w:rsidRDefault="004F2F5D" w:rsidP="004F2F5D">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D680C65" id="_x0000_s1027" type="#_x0000_t202" style="position:absolute;left:0;text-align:left;margin-left:210pt;margin-top:-6.1pt;width:56.15pt;height:6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" filled="f" stroked="f" strokeweight="0">
              <v:textbox inset="0,0,0,0">
                <w:txbxContent>
                  <w:p w14:paraId="1F1E14BE" w14:textId="77777777" w:rsidR="004F2F5D" w:rsidRPr="004B4404" w:rsidRDefault="004F2F5D" w:rsidP="004F2F5D">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v:textbox>
            </v:shape>
          </w:pict>
        </mc:Fallback>
      </mc:AlternateContent>
    </w:r>
    <w:r w:rsidR="00871FEF">
      <w:rPr>
        <w:noProof/>
      </w:rPr>
      <mc:AlternateContent>
        <mc:Choice Requires="wps">
          <w:drawing>
            <wp:anchor distT="0" distB="0" distL="114300" distR="114300" simplePos="0" relativeHeight="251659264" behindDoc="0" locked="0" layoutInCell="1" allowOverlap="1" wp14:anchorId="38EA0E7B" wp14:editId="62409CA7">
              <wp:simplePos x="0" y="0"/>
              <wp:positionH relativeFrom="column">
                <wp:posOffset>3689350</wp:posOffset>
              </wp:positionH>
              <wp:positionV relativeFrom="paragraph">
                <wp:posOffset>-77470</wp:posOffset>
              </wp:positionV>
              <wp:extent cx="713014" cy="881561"/>
              <wp:effectExtent l="0" t="0" r="11430" b="13970"/>
              <wp:wrapNone/>
              <wp:docPr id="248011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423E70FB" w14:textId="77777777" w:rsidR="00871FEF" w:rsidRPr="004B4404" w:rsidRDefault="00871FEF" w:rsidP="00871FEF">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8EA0E7B" id="_x0000_s1028" type="#_x0000_t202" style="position:absolute;left:0;text-align:left;margin-left:290.5pt;margin-top:-6.1pt;width:56.15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5h+6g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" filled="f" stroked="f" strokeweight="0">
              <v:textbox inset="0,0,0,0">
                <w:txbxContent>
                  <w:p w14:paraId="423E70FB" w14:textId="77777777" w:rsidR="00871FEF" w:rsidRPr="004B4404" w:rsidRDefault="00871FEF" w:rsidP="00871FEF">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v:textbox>
            </v:shape>
          </w:pict>
        </mc:Fallback>
      </mc:AlternateContent>
    </w:r>
    <w:r w:rsidR="00593A2D">
      <w:rPr>
        <w:noProof/>
      </w:rPr>
      <mc:AlternateContent>
        <mc:Choice Requires="wps">
          <w:drawing>
            <wp:anchor distT="0" distB="0" distL="114300" distR="114300" simplePos="0" relativeHeight="251656192" behindDoc="0" locked="0" layoutInCell="1" allowOverlap="1" wp14:anchorId="5D90096B" wp14:editId="1C57EBC6">
              <wp:simplePos x="0" y="0"/>
              <wp:positionH relativeFrom="column">
                <wp:posOffset>4886325</wp:posOffset>
              </wp:positionH>
              <wp:positionV relativeFrom="paragraph">
                <wp:posOffset>-76835</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3EEA8325" w14:textId="77777777" w:rsidR="00593A2D" w:rsidRPr="004B4404" w:rsidRDefault="00593A2D" w:rsidP="00593A2D">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www.southeryacademy.co.uk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D90096B" id="_x0000_s1029" type="#_x0000_t202" style="position:absolute;left:0;text-align:left;margin-left:384.75pt;margin-top:-6.05pt;width:86.1pt;height:69.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" filled="f" stroked="f" strokeweight="0">
              <v:textbox inset="0,0,0,0">
                <w:txbxContent>
                  <w:p w14:paraId="3EEA8325" w14:textId="77777777" w:rsidR="00593A2D" w:rsidRPr="004B4404" w:rsidRDefault="00593A2D" w:rsidP="00593A2D">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www.southeryacademy.co.uk</w:t>
                    </w:r>
                  </w:p>
                </w:txbxContent>
              </v:textbox>
            </v:shape>
          </w:pict>
        </mc:Fallback>
      </mc:AlternateContent>
    </w:r>
    <w:r w:rsidR="004868EF">
      <w:rPr>
        <w:noProof/>
      </w:rPr>
      <w:drawing>
        <wp:inline distT="0" distB="0" distL="0" distR="0" wp14:anchorId="17CA58FB" wp14:editId="09BC9174">
          <wp:extent cx="6960107" cy="806399"/>
          <wp:effectExtent l="0" t="0" r="0" b="0"/>
          <wp:docPr id="10" name="Picture 10"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0797" cy="81574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BB3CB" w14:textId="77777777" w:rsidR="002A4FE5" w:rsidRDefault="002A4FE5" w:rsidP="00FF0475">
      <w:pPr>
        <w:spacing w:after="0" w:line="240" w:lineRule="auto"/>
      </w:pPr>
      <w:r>
        <w:separator/>
      </w:r>
    </w:p>
  </w:footnote>
  <w:footnote w:type="continuationSeparator" w:id="0">
    <w:p w14:paraId="098110B0" w14:textId="77777777" w:rsidR="002A4FE5" w:rsidRDefault="002A4FE5" w:rsidP="00FF04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761FB" w14:textId="27B1514D" w:rsidR="00D47586" w:rsidRDefault="00760A08" w:rsidP="005C71F2">
    <w:pPr>
      <w:pStyle w:val="Header"/>
      <w:ind w:left="-1361"/>
    </w:pPr>
    <w:r>
      <w:rPr>
        <w:noProof/>
      </w:rPr>
      <w:drawing>
        <wp:inline distT="0" distB="0" distL="0" distR="0" wp14:anchorId="4BDDE643" wp14:editId="59B8F59F">
          <wp:extent cx="4556607" cy="1371106"/>
          <wp:effectExtent l="0" t="0" r="0" b="635"/>
          <wp:docPr id="630244271" name="Picture 630244271"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35347" name="Picture 1173235347" descr="A white background with black dots&#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4632425" cy="1393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A49E4"/>
    <w:multiLevelType w:val="hybridMultilevel"/>
    <w:tmpl w:val="3E0EF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483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804"/>
    <w:rsid w:val="00026DAA"/>
    <w:rsid w:val="000815B9"/>
    <w:rsid w:val="000B7C66"/>
    <w:rsid w:val="0010393E"/>
    <w:rsid w:val="001179D7"/>
    <w:rsid w:val="0013037F"/>
    <w:rsid w:val="00166D87"/>
    <w:rsid w:val="001B3724"/>
    <w:rsid w:val="001B42D2"/>
    <w:rsid w:val="001D1A10"/>
    <w:rsid w:val="001D56F9"/>
    <w:rsid w:val="001F05EE"/>
    <w:rsid w:val="002362D3"/>
    <w:rsid w:val="00265E1F"/>
    <w:rsid w:val="002A4FE5"/>
    <w:rsid w:val="002C2936"/>
    <w:rsid w:val="002C45B4"/>
    <w:rsid w:val="002D132C"/>
    <w:rsid w:val="002D3417"/>
    <w:rsid w:val="00345F6D"/>
    <w:rsid w:val="00396D99"/>
    <w:rsid w:val="003C6466"/>
    <w:rsid w:val="003E1E4E"/>
    <w:rsid w:val="004042AA"/>
    <w:rsid w:val="00413DB7"/>
    <w:rsid w:val="00452FD9"/>
    <w:rsid w:val="0045603F"/>
    <w:rsid w:val="004868EF"/>
    <w:rsid w:val="004B39EF"/>
    <w:rsid w:val="004F2F5D"/>
    <w:rsid w:val="005171E4"/>
    <w:rsid w:val="0052061F"/>
    <w:rsid w:val="00533BE7"/>
    <w:rsid w:val="00545C14"/>
    <w:rsid w:val="005568EF"/>
    <w:rsid w:val="0057398A"/>
    <w:rsid w:val="00581411"/>
    <w:rsid w:val="00593A2D"/>
    <w:rsid w:val="005C6B93"/>
    <w:rsid w:val="005C71F2"/>
    <w:rsid w:val="005E1322"/>
    <w:rsid w:val="005F5832"/>
    <w:rsid w:val="00606B01"/>
    <w:rsid w:val="00614EB2"/>
    <w:rsid w:val="006373E9"/>
    <w:rsid w:val="0065063C"/>
    <w:rsid w:val="00665E10"/>
    <w:rsid w:val="006855CB"/>
    <w:rsid w:val="006C3008"/>
    <w:rsid w:val="006D393F"/>
    <w:rsid w:val="006D51B2"/>
    <w:rsid w:val="006E3FDC"/>
    <w:rsid w:val="006F29F0"/>
    <w:rsid w:val="006F7C1A"/>
    <w:rsid w:val="00717DBD"/>
    <w:rsid w:val="00721892"/>
    <w:rsid w:val="007371AF"/>
    <w:rsid w:val="00760A08"/>
    <w:rsid w:val="007E3EEB"/>
    <w:rsid w:val="00803F77"/>
    <w:rsid w:val="00805016"/>
    <w:rsid w:val="00814E51"/>
    <w:rsid w:val="0081617B"/>
    <w:rsid w:val="00823013"/>
    <w:rsid w:val="00871FEF"/>
    <w:rsid w:val="008A506E"/>
    <w:rsid w:val="008B711A"/>
    <w:rsid w:val="008E0758"/>
    <w:rsid w:val="008F3A17"/>
    <w:rsid w:val="008F4B94"/>
    <w:rsid w:val="00934043"/>
    <w:rsid w:val="0094026B"/>
    <w:rsid w:val="009B6CE6"/>
    <w:rsid w:val="009D1E3B"/>
    <w:rsid w:val="009E3130"/>
    <w:rsid w:val="009E61DE"/>
    <w:rsid w:val="00A42804"/>
    <w:rsid w:val="00A70796"/>
    <w:rsid w:val="00B1254E"/>
    <w:rsid w:val="00B2167C"/>
    <w:rsid w:val="00B40A73"/>
    <w:rsid w:val="00B74A5B"/>
    <w:rsid w:val="00BB3291"/>
    <w:rsid w:val="00BE555C"/>
    <w:rsid w:val="00C44C8E"/>
    <w:rsid w:val="00C51A02"/>
    <w:rsid w:val="00C8160D"/>
    <w:rsid w:val="00C909E4"/>
    <w:rsid w:val="00CC5C31"/>
    <w:rsid w:val="00CE54DF"/>
    <w:rsid w:val="00D22D5F"/>
    <w:rsid w:val="00D3608C"/>
    <w:rsid w:val="00D46C70"/>
    <w:rsid w:val="00D47586"/>
    <w:rsid w:val="00D516C4"/>
    <w:rsid w:val="00D94690"/>
    <w:rsid w:val="00DB2626"/>
    <w:rsid w:val="00E55330"/>
    <w:rsid w:val="00E620ED"/>
    <w:rsid w:val="00E74172"/>
    <w:rsid w:val="00EC66F0"/>
    <w:rsid w:val="00F261A2"/>
    <w:rsid w:val="00F74FBB"/>
    <w:rsid w:val="00F852B0"/>
    <w:rsid w:val="00F87373"/>
    <w:rsid w:val="00FC1237"/>
    <w:rsid w:val="00FD4EF0"/>
    <w:rsid w:val="00FF0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E990B"/>
  <w15:chartTrackingRefBased/>
  <w15:docId w15:val="{1FF34566-7788-4BE7-A192-74043800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rsid w:val="00FF04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0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475"/>
  </w:style>
  <w:style w:type="paragraph" w:styleId="Footer">
    <w:name w:val="footer"/>
    <w:basedOn w:val="Normal"/>
    <w:link w:val="FooterChar"/>
    <w:uiPriority w:val="99"/>
    <w:unhideWhenUsed/>
    <w:rsid w:val="00FF0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475"/>
  </w:style>
  <w:style w:type="paragraph" w:customStyle="1" w:styleId="SentryNormal">
    <w:name w:val="Sentry Normal"/>
    <w:basedOn w:val="Normal"/>
    <w:link w:val="SentryNormalChar"/>
    <w:qFormat/>
    <w:rsid w:val="00FF0475"/>
    <w:rPr>
      <w:rFonts w:ascii="NimbusSan" w:hAnsi="NimbusSan"/>
    </w:rPr>
  </w:style>
  <w:style w:type="paragraph" w:customStyle="1" w:styleId="SentryHeader">
    <w:name w:val="Sentry Header"/>
    <w:basedOn w:val="Heading1"/>
    <w:next w:val="SentryNormal"/>
    <w:link w:val="SentryHeaderChar"/>
    <w:qFormat/>
    <w:rsid w:val="00FF0475"/>
    <w:rPr>
      <w:rFonts w:ascii="NimbusSan" w:hAnsi="NimbusSan"/>
      <w:color w:val="000000" w:themeColor="text1"/>
    </w:rPr>
  </w:style>
  <w:style w:type="character" w:customStyle="1" w:styleId="SentryNormalChar">
    <w:name w:val="Sentry Normal Char"/>
    <w:basedOn w:val="DefaultParagraphFont"/>
    <w:link w:val="SentryNormal"/>
    <w:rsid w:val="00FF0475"/>
    <w:rPr>
      <w:rFonts w:ascii="NimbusSan" w:hAnsi="NimbusSan"/>
    </w:rPr>
  </w:style>
  <w:style w:type="paragraph" w:customStyle="1" w:styleId="Style1">
    <w:name w:val="Style1"/>
    <w:basedOn w:val="Heading1"/>
    <w:link w:val="Style1Char"/>
    <w:rsid w:val="00FF0475"/>
  </w:style>
  <w:style w:type="character" w:customStyle="1" w:styleId="Heading1Char">
    <w:name w:val="Heading 1 Char"/>
    <w:basedOn w:val="DefaultParagraphFont"/>
    <w:link w:val="Heading1"/>
    <w:uiPriority w:val="9"/>
    <w:rsid w:val="00FF0475"/>
    <w:rPr>
      <w:rFonts w:asciiTheme="majorHAnsi" w:eastAsiaTheme="majorEastAsia" w:hAnsiTheme="majorHAnsi" w:cstheme="majorBidi"/>
      <w:color w:val="2F5496" w:themeColor="accent1" w:themeShade="BF"/>
      <w:sz w:val="32"/>
      <w:szCs w:val="32"/>
    </w:rPr>
  </w:style>
  <w:style w:type="character" w:customStyle="1" w:styleId="SentryHeaderChar">
    <w:name w:val="Sentry Header Char"/>
    <w:basedOn w:val="Heading1Char"/>
    <w:link w:val="SentryHeader"/>
    <w:rsid w:val="00FF0475"/>
    <w:rPr>
      <w:rFonts w:ascii="NimbusSan" w:eastAsiaTheme="majorEastAsia" w:hAnsi="NimbusSan" w:cstheme="majorBidi"/>
      <w:color w:val="000000" w:themeColor="text1"/>
      <w:sz w:val="32"/>
      <w:szCs w:val="32"/>
    </w:rPr>
  </w:style>
  <w:style w:type="paragraph" w:customStyle="1" w:styleId="SentryTitle">
    <w:name w:val="Sentry Title"/>
    <w:basedOn w:val="Title"/>
    <w:next w:val="SentryNormal"/>
    <w:link w:val="SentryTitleChar"/>
    <w:qFormat/>
    <w:rsid w:val="00FF0475"/>
    <w:rPr>
      <w:rFonts w:ascii="NimbusSan" w:hAnsi="NimbusSan"/>
    </w:rPr>
  </w:style>
  <w:style w:type="character" w:customStyle="1" w:styleId="Style1Char">
    <w:name w:val="Style1 Char"/>
    <w:basedOn w:val="Heading1Char"/>
    <w:link w:val="Style1"/>
    <w:rsid w:val="00FF047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rsid w:val="00FF04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475"/>
    <w:rPr>
      <w:rFonts w:asciiTheme="majorHAnsi" w:eastAsiaTheme="majorEastAsia" w:hAnsiTheme="majorHAnsi" w:cstheme="majorBidi"/>
      <w:spacing w:val="-10"/>
      <w:kern w:val="28"/>
      <w:sz w:val="56"/>
      <w:szCs w:val="56"/>
    </w:rPr>
  </w:style>
  <w:style w:type="character" w:customStyle="1" w:styleId="SentryTitleChar">
    <w:name w:val="Sentry Title Char"/>
    <w:basedOn w:val="TitleChar"/>
    <w:link w:val="SentryTitle"/>
    <w:rsid w:val="00FF0475"/>
    <w:rPr>
      <w:rFonts w:ascii="NimbusSan" w:eastAsiaTheme="majorEastAsia" w:hAnsi="NimbusSan" w:cstheme="majorBidi"/>
      <w:spacing w:val="-10"/>
      <w:kern w:val="28"/>
      <w:sz w:val="56"/>
      <w:szCs w:val="56"/>
    </w:rPr>
  </w:style>
  <w:style w:type="paragraph" w:styleId="ListParagraph">
    <w:name w:val="List Paragraph"/>
    <w:basedOn w:val="Normal"/>
    <w:uiPriority w:val="34"/>
    <w:rsid w:val="00650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nya\OneDrive%20-%20GDPR%20Sentry%20Limited\Documents\Admin%20Files\Custom%20Office%20Templates\Sentry%20Letterhead%2050%20perc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574BAF81750D459DE62AFB8AFEF74A" ma:contentTypeVersion="18" ma:contentTypeDescription="Create a new document." ma:contentTypeScope="" ma:versionID="dd0592fd3f134798f9027f2a9c43a7a2">
  <xsd:schema xmlns:xsd="http://www.w3.org/2001/XMLSchema" xmlns:xs="http://www.w3.org/2001/XMLSchema" xmlns:p="http://schemas.microsoft.com/office/2006/metadata/properties" xmlns:ns2="f9acd91f-1d84-4227-a40a-110e75482556" xmlns:ns3="d9f5d4fd-471f-4bc8-9824-87482e99afd3" targetNamespace="http://schemas.microsoft.com/office/2006/metadata/properties" ma:root="true" ma:fieldsID="25d7e6448dc26c576cf75d0b3e5d44b7" ns2:_="" ns3:_="">
    <xsd:import namespace="f9acd91f-1d84-4227-a40a-110e75482556"/>
    <xsd:import namespace="d9f5d4fd-471f-4bc8-9824-87482e99afd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acd91f-1d84-4227-a40a-110e75482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708dcf-4bcb-4dae-929f-e57615c51fa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f5d4fd-471f-4bc8-9824-87482e99afd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2d24a6-3a02-4105-9d0e-382802bafff5}" ma:internalName="TaxCatchAll" ma:showField="CatchAllData" ma:web="d9f5d4fd-471f-4bc8-9824-87482e99af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9f5d4fd-471f-4bc8-9824-87482e99afd3" xsi:nil="true"/>
    <lcf76f155ced4ddcb4097134ff3c332f xmlns="f9acd91f-1d84-4227-a40a-110e7548255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F72A9B-3180-40A4-8CD4-9EF39A6A0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acd91f-1d84-4227-a40a-110e75482556"/>
    <ds:schemaRef ds:uri="d9f5d4fd-471f-4bc8-9824-87482e99af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44F238-C999-475E-BBC5-6BD3066C032C}">
  <ds:schemaRefs>
    <ds:schemaRef ds:uri="http://schemas.microsoft.com/office/2006/metadata/properties"/>
    <ds:schemaRef ds:uri="http://schemas.microsoft.com/office/infopath/2007/PartnerControls"/>
    <ds:schemaRef ds:uri="d9f5d4fd-471f-4bc8-9824-87482e99afd3"/>
    <ds:schemaRef ds:uri="f9acd91f-1d84-4227-a40a-110e75482556"/>
  </ds:schemaRefs>
</ds:datastoreItem>
</file>

<file path=customXml/itemProps3.xml><?xml version="1.0" encoding="utf-8"?>
<ds:datastoreItem xmlns:ds="http://schemas.openxmlformats.org/officeDocument/2006/customXml" ds:itemID="{0EE43187-49EC-4BDD-81A7-45AF82791B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Sentry Letterhead 50 percent</Template>
  <TotalTime>1</TotalTime>
  <Pages>3</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dc:creator>
  <cp:keywords/>
  <dc:description/>
  <cp:lastModifiedBy>Lucy Short</cp:lastModifiedBy>
  <cp:revision>2</cp:revision>
  <dcterms:created xsi:type="dcterms:W3CDTF">2025-08-16T12:15:00Z</dcterms:created>
  <dcterms:modified xsi:type="dcterms:W3CDTF">2025-08-16T12:15:00Z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0x01010013AF2FAACFA0E6449A4A472A82FDCF82</vt:lpwstr>
  </property>
</Properties>
</file>